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5"/>
        <w:bidiVisual/>
        <w:tblW w:w="0" w:type="auto"/>
        <w:tblInd w:w="62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1080"/>
        <w:gridCol w:w="1908"/>
      </w:tblGrid>
      <w:tr w:rsidR="006737A4" w:rsidTr="00393B51">
        <w:tc>
          <w:tcPr>
            <w:tcW w:w="1080" w:type="dxa"/>
          </w:tcPr>
          <w:p w:rsidR="006737A4" w:rsidRDefault="002504E2" w:rsidP="00B578E7">
            <w:pPr>
              <w:jc w:val="right"/>
              <w:rPr>
                <w:rFonts w:cs="David" w:hint="cs"/>
                <w:rtl/>
              </w:rPr>
            </w:pPr>
            <w:r>
              <w:rPr>
                <w:rFonts w:cs="David" w:hint="cs"/>
                <w:rtl/>
              </w:rPr>
              <w:t>ירושלים,</w:t>
            </w:r>
          </w:p>
        </w:tc>
        <w:tc>
          <w:tcPr>
            <w:tcW w:w="1908" w:type="dxa"/>
          </w:tcPr>
          <w:p w:rsidR="006737A4" w:rsidRDefault="006737A4" w:rsidP="00B578E7">
            <w:pPr>
              <w:jc w:val="right"/>
              <w:rPr>
                <w:rFonts w:cs="David" w:hint="cs"/>
                <w:rtl/>
              </w:rPr>
            </w:pPr>
            <w:r>
              <w:rPr>
                <w:rFonts w:cs="David"/>
                <w:rtl/>
              </w:rPr>
              <w:fldChar w:fldCharType="begin"/>
            </w:r>
            <w:r>
              <w:rPr>
                <w:rFonts w:cs="David"/>
                <w:rtl/>
              </w:rPr>
              <w:instrText xml:space="preserve"> </w:instrText>
            </w:r>
            <w:r>
              <w:rPr>
                <w:rFonts w:cs="David" w:hint="cs"/>
              </w:rPr>
              <w:instrText>CREATEDATE  \@ "d MMMM, yyyy" \h  \* MERGEFORMAT</w:instrText>
            </w:r>
            <w:r>
              <w:rPr>
                <w:rFonts w:cs="David"/>
                <w:rtl/>
              </w:rPr>
              <w:instrText xml:space="preserve"> </w:instrText>
            </w:r>
            <w:r>
              <w:rPr>
                <w:rFonts w:cs="David"/>
                <w:rtl/>
              </w:rPr>
              <w:fldChar w:fldCharType="separate"/>
            </w:r>
            <w:r w:rsidR="00393B51">
              <w:rPr>
                <w:rFonts w:cs="David"/>
                <w:noProof/>
                <w:rtl/>
              </w:rPr>
              <w:t>‏ט"ז תמוז, תשס"ט</w:t>
            </w:r>
            <w:r>
              <w:rPr>
                <w:rFonts w:cs="David"/>
                <w:rtl/>
              </w:rPr>
              <w:fldChar w:fldCharType="end"/>
            </w:r>
          </w:p>
        </w:tc>
      </w:tr>
      <w:tr w:rsidR="006737A4" w:rsidTr="00393B51">
        <w:tc>
          <w:tcPr>
            <w:tcW w:w="1080" w:type="dxa"/>
          </w:tcPr>
          <w:p w:rsidR="006737A4" w:rsidRDefault="006737A4" w:rsidP="00B578E7">
            <w:pPr>
              <w:jc w:val="right"/>
              <w:rPr>
                <w:rFonts w:cs="David" w:hint="cs"/>
                <w:rtl/>
              </w:rPr>
            </w:pPr>
          </w:p>
        </w:tc>
        <w:tc>
          <w:tcPr>
            <w:tcW w:w="1908" w:type="dxa"/>
          </w:tcPr>
          <w:p w:rsidR="006737A4" w:rsidRDefault="006737A4" w:rsidP="00B578E7">
            <w:pPr>
              <w:jc w:val="right"/>
              <w:rPr>
                <w:rFonts w:cs="David" w:hint="cs"/>
                <w:noProof/>
                <w:rtl/>
              </w:rPr>
            </w:pPr>
            <w:r>
              <w:rPr>
                <w:rFonts w:cs="David"/>
                <w:noProof/>
                <w:rtl/>
              </w:rPr>
              <w:fldChar w:fldCharType="begin"/>
            </w:r>
            <w:r>
              <w:rPr>
                <w:rFonts w:cs="David"/>
                <w:noProof/>
                <w:rtl/>
              </w:rPr>
              <w:instrText xml:space="preserve"> </w:instrText>
            </w:r>
            <w:r>
              <w:rPr>
                <w:rFonts w:cs="David" w:hint="cs"/>
                <w:noProof/>
              </w:rPr>
              <w:instrText>CREATEDATE  \@ "d MMMM, yyyy"  \* MERGEFORMAT</w:instrText>
            </w:r>
            <w:r>
              <w:rPr>
                <w:rFonts w:cs="David"/>
                <w:noProof/>
                <w:rtl/>
              </w:rPr>
              <w:instrText xml:space="preserve"> </w:instrText>
            </w:r>
            <w:r>
              <w:rPr>
                <w:rFonts w:cs="David"/>
                <w:noProof/>
                <w:rtl/>
              </w:rPr>
              <w:fldChar w:fldCharType="separate"/>
            </w:r>
            <w:r w:rsidR="00393B51">
              <w:rPr>
                <w:rFonts w:cs="David"/>
                <w:noProof/>
                <w:rtl/>
              </w:rPr>
              <w:t>‏8 יולי, 2009</w:t>
            </w:r>
            <w:r>
              <w:rPr>
                <w:rFonts w:cs="David"/>
                <w:noProof/>
                <w:rtl/>
              </w:rPr>
              <w:fldChar w:fldCharType="end"/>
            </w:r>
          </w:p>
        </w:tc>
      </w:tr>
      <w:tr w:rsidR="006737A4" w:rsidTr="00393B51">
        <w:tc>
          <w:tcPr>
            <w:tcW w:w="1080" w:type="dxa"/>
          </w:tcPr>
          <w:p w:rsidR="006737A4" w:rsidRDefault="006737A4" w:rsidP="00B578E7">
            <w:pPr>
              <w:jc w:val="right"/>
              <w:rPr>
                <w:rFonts w:cs="David" w:hint="cs"/>
                <w:rtl/>
              </w:rPr>
            </w:pPr>
            <w:r w:rsidRPr="009C3EEB">
              <w:rPr>
                <w:rFonts w:cs="David" w:hint="cs"/>
                <w:b/>
                <w:bCs/>
                <w:noProof/>
                <w:rtl/>
              </w:rPr>
              <w:t>סיווג:</w:t>
            </w:r>
          </w:p>
        </w:tc>
        <w:tc>
          <w:tcPr>
            <w:tcW w:w="1908" w:type="dxa"/>
          </w:tcPr>
          <w:p w:rsidR="006737A4" w:rsidRDefault="006737A4" w:rsidP="00B578E7">
            <w:pPr>
              <w:jc w:val="right"/>
              <w:rPr>
                <w:rFonts w:cs="David" w:hint="cs"/>
                <w:rtl/>
              </w:rPr>
            </w:pPr>
            <w:r>
              <w:rPr>
                <w:rFonts w:cs="David" w:hint="cs"/>
                <w:rtl/>
              </w:rPr>
              <w:t>בלמ"ס</w:t>
            </w:r>
          </w:p>
        </w:tc>
      </w:tr>
      <w:tr w:rsidR="006737A4" w:rsidTr="00393B51">
        <w:tc>
          <w:tcPr>
            <w:tcW w:w="1080" w:type="dxa"/>
          </w:tcPr>
          <w:p w:rsidR="006737A4" w:rsidRDefault="006737A4" w:rsidP="00B578E7">
            <w:pPr>
              <w:jc w:val="right"/>
              <w:rPr>
                <w:rFonts w:cs="David" w:hint="cs"/>
                <w:rtl/>
              </w:rPr>
            </w:pPr>
            <w:r w:rsidRPr="0048535C">
              <w:rPr>
                <w:rFonts w:cs="David" w:hint="cs"/>
                <w:noProof/>
                <w:rtl/>
              </w:rPr>
              <w:t>סימוכין:</w:t>
            </w:r>
          </w:p>
        </w:tc>
        <w:tc>
          <w:tcPr>
            <w:tcW w:w="1908" w:type="dxa"/>
          </w:tcPr>
          <w:p w:rsidR="006737A4" w:rsidRDefault="006737A4" w:rsidP="00B578E7">
            <w:pPr>
              <w:jc w:val="right"/>
              <w:rPr>
                <w:rFonts w:cs="David" w:hint="cs"/>
                <w:rtl/>
              </w:rPr>
            </w:pPr>
          </w:p>
        </w:tc>
      </w:tr>
    </w:tbl>
    <w:p w:rsidR="00ED0F34" w:rsidRPr="00ED676A" w:rsidRDefault="00ED0F34" w:rsidP="00ED0F34">
      <w:pPr>
        <w:jc w:val="both"/>
        <w:rPr>
          <w:rFonts w:cs="David"/>
          <w:rtl/>
        </w:rPr>
      </w:pPr>
    </w:p>
    <w:p w:rsidR="002770A2" w:rsidRPr="007C2269" w:rsidRDefault="002770A2" w:rsidP="00815D27">
      <w:pPr>
        <w:rPr>
          <w:rFonts w:cs="David" w:hint="cs"/>
          <w:rtl/>
        </w:rPr>
      </w:pPr>
    </w:p>
    <w:p w:rsidR="00815D27" w:rsidRPr="00393B51" w:rsidRDefault="001C7623" w:rsidP="00393B51">
      <w:pPr>
        <w:jc w:val="center"/>
        <w:rPr>
          <w:rFonts w:cs="David" w:hint="cs"/>
          <w:b/>
          <w:bCs/>
          <w:sz w:val="28"/>
          <w:szCs w:val="28"/>
          <w:u w:val="single"/>
          <w:rtl/>
        </w:rPr>
      </w:pPr>
      <w:r w:rsidRPr="00393B51">
        <w:rPr>
          <w:rFonts w:cs="David" w:hint="cs"/>
          <w:b/>
          <w:bCs/>
          <w:sz w:val="28"/>
          <w:szCs w:val="28"/>
          <w:u w:val="single"/>
          <w:rtl/>
        </w:rPr>
        <w:t xml:space="preserve">הסכם </w:t>
      </w:r>
      <w:r w:rsidR="00393B51" w:rsidRPr="00393B51">
        <w:rPr>
          <w:rFonts w:cs="David" w:hint="cs"/>
          <w:b/>
          <w:bCs/>
          <w:sz w:val="28"/>
          <w:szCs w:val="28"/>
          <w:u w:val="single"/>
          <w:rtl/>
        </w:rPr>
        <w:t>שירותי תמיכה מועדפים (</w:t>
      </w:r>
      <w:r w:rsidR="00393B51" w:rsidRPr="00393B51">
        <w:rPr>
          <w:rFonts w:cs="David"/>
          <w:b/>
          <w:bCs/>
          <w:sz w:val="28"/>
          <w:szCs w:val="28"/>
          <w:u w:val="single"/>
        </w:rPr>
        <w:t>Premier Support Services</w:t>
      </w:r>
      <w:r w:rsidR="00393B51" w:rsidRPr="00393B51">
        <w:rPr>
          <w:rFonts w:cs="David" w:hint="cs"/>
          <w:b/>
          <w:bCs/>
          <w:sz w:val="28"/>
          <w:szCs w:val="28"/>
          <w:u w:val="single"/>
          <w:rtl/>
        </w:rPr>
        <w:t xml:space="preserve">) </w:t>
      </w:r>
      <w:r w:rsidR="00393B51">
        <w:rPr>
          <w:rFonts w:cs="David" w:hint="cs"/>
          <w:b/>
          <w:bCs/>
          <w:sz w:val="28"/>
          <w:szCs w:val="28"/>
          <w:u w:val="single"/>
          <w:rtl/>
        </w:rPr>
        <w:t>של</w:t>
      </w:r>
      <w:r w:rsidRPr="00393B51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393B51">
        <w:rPr>
          <w:rFonts w:cs="David" w:hint="cs"/>
          <w:b/>
          <w:bCs/>
          <w:sz w:val="28"/>
          <w:szCs w:val="28"/>
          <w:u w:val="single"/>
          <w:rtl/>
        </w:rPr>
        <w:t xml:space="preserve">חברת </w:t>
      </w:r>
      <w:r w:rsidRPr="00393B51">
        <w:rPr>
          <w:rFonts w:cs="David" w:hint="cs"/>
          <w:b/>
          <w:bCs/>
          <w:sz w:val="28"/>
          <w:szCs w:val="28"/>
          <w:u w:val="single"/>
          <w:rtl/>
        </w:rPr>
        <w:t>מיקרוסופט</w:t>
      </w:r>
      <w:r w:rsidR="00114F06" w:rsidRPr="00393B51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114F06" w:rsidRPr="00393B51">
        <w:rPr>
          <w:rFonts w:cs="David"/>
          <w:b/>
          <w:bCs/>
          <w:sz w:val="28"/>
          <w:szCs w:val="28"/>
          <w:u w:val="single"/>
          <w:rtl/>
        </w:rPr>
        <w:t>–</w:t>
      </w:r>
      <w:r w:rsidR="00114F06" w:rsidRPr="00393B51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393B51">
        <w:rPr>
          <w:rFonts w:cs="David" w:hint="cs"/>
          <w:b/>
          <w:bCs/>
          <w:sz w:val="28"/>
          <w:szCs w:val="28"/>
          <w:u w:val="single"/>
          <w:rtl/>
        </w:rPr>
        <w:t xml:space="preserve"> כספק יחיד בנסיבות העניין</w:t>
      </w:r>
    </w:p>
    <w:p w:rsidR="00815D27" w:rsidRPr="00393B51" w:rsidRDefault="00815D27" w:rsidP="007D461E">
      <w:pPr>
        <w:jc w:val="center"/>
        <w:rPr>
          <w:rFonts w:cs="David" w:hint="cs"/>
          <w:color w:val="FF0000"/>
          <w:sz w:val="28"/>
          <w:szCs w:val="28"/>
          <w:rtl/>
        </w:rPr>
      </w:pPr>
    </w:p>
    <w:p w:rsidR="00731958" w:rsidRPr="00F33ECE" w:rsidRDefault="00731958" w:rsidP="007D461E">
      <w:pPr>
        <w:jc w:val="center"/>
        <w:rPr>
          <w:rFonts w:cs="David" w:hint="cs"/>
          <w:color w:val="FF0000"/>
          <w:rtl/>
        </w:rPr>
      </w:pPr>
    </w:p>
    <w:p w:rsidR="002770A2" w:rsidRPr="002504E2" w:rsidRDefault="002770A2" w:rsidP="002770A2">
      <w:pPr>
        <w:spacing w:after="120" w:line="360" w:lineRule="auto"/>
        <w:jc w:val="both"/>
        <w:rPr>
          <w:rFonts w:cs="David" w:hint="cs"/>
          <w:sz w:val="16"/>
          <w:szCs w:val="16"/>
          <w:rtl/>
        </w:rPr>
      </w:pPr>
    </w:p>
    <w:p w:rsidR="00393B51" w:rsidRDefault="00393B51" w:rsidP="00393B51">
      <w:pPr>
        <w:spacing w:after="120" w:line="360" w:lineRule="auto"/>
        <w:jc w:val="both"/>
        <w:rPr>
          <w:rFonts w:cs="David" w:hint="cs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הבקשה:</w:t>
      </w:r>
    </w:p>
    <w:p w:rsidR="00576DC1" w:rsidRPr="002770A2" w:rsidRDefault="00576DC1" w:rsidP="00393B51">
      <w:pPr>
        <w:spacing w:after="120" w:line="360" w:lineRule="auto"/>
        <w:jc w:val="both"/>
        <w:rPr>
          <w:rFonts w:cs="David" w:hint="cs"/>
          <w:sz w:val="28"/>
          <w:szCs w:val="28"/>
        </w:rPr>
      </w:pPr>
      <w:r w:rsidRPr="002770A2">
        <w:rPr>
          <w:rFonts w:cs="David" w:hint="cs"/>
          <w:sz w:val="28"/>
          <w:szCs w:val="28"/>
          <w:rtl/>
        </w:rPr>
        <w:t xml:space="preserve">משרד ראש הממשלה </w:t>
      </w:r>
      <w:r w:rsidR="00114F06" w:rsidRPr="002770A2">
        <w:rPr>
          <w:rFonts w:cs="David" w:hint="cs"/>
          <w:sz w:val="28"/>
          <w:szCs w:val="28"/>
          <w:rtl/>
        </w:rPr>
        <w:t xml:space="preserve">מבקש להתקשר עם חברת מיקרוסופט בהסכם </w:t>
      </w:r>
      <w:r w:rsidR="007F2CE4">
        <w:rPr>
          <w:rFonts w:cs="David"/>
          <w:sz w:val="28"/>
          <w:szCs w:val="28"/>
        </w:rPr>
        <w:t>Premier Support</w:t>
      </w:r>
      <w:r w:rsidR="007F2CE4">
        <w:rPr>
          <w:rFonts w:cs="David" w:hint="cs"/>
          <w:sz w:val="28"/>
          <w:szCs w:val="28"/>
          <w:rtl/>
        </w:rPr>
        <w:t xml:space="preserve"> ייחודי</w:t>
      </w:r>
      <w:r w:rsidR="00114F06" w:rsidRPr="002770A2">
        <w:rPr>
          <w:rFonts w:cs="David" w:hint="cs"/>
          <w:sz w:val="28"/>
          <w:szCs w:val="28"/>
          <w:rtl/>
        </w:rPr>
        <w:t xml:space="preserve"> </w:t>
      </w:r>
      <w:r w:rsidR="00393B51">
        <w:rPr>
          <w:rFonts w:cs="David" w:hint="cs"/>
          <w:sz w:val="28"/>
          <w:szCs w:val="28"/>
          <w:rtl/>
        </w:rPr>
        <w:t xml:space="preserve">שמהותו חבילת </w:t>
      </w:r>
      <w:r w:rsidR="00114F06" w:rsidRPr="002770A2">
        <w:rPr>
          <w:rFonts w:cs="David" w:hint="cs"/>
          <w:sz w:val="28"/>
          <w:szCs w:val="28"/>
          <w:rtl/>
        </w:rPr>
        <w:t>שירותי תמיכה מתקדמים</w:t>
      </w:r>
      <w:r w:rsidR="002770A2">
        <w:rPr>
          <w:rFonts w:cs="David" w:hint="cs"/>
          <w:sz w:val="28"/>
          <w:szCs w:val="28"/>
          <w:rtl/>
        </w:rPr>
        <w:t xml:space="preserve"> וייחודיים במוצריה</w:t>
      </w:r>
      <w:r w:rsidR="00393B51">
        <w:rPr>
          <w:rFonts w:cs="David" w:hint="cs"/>
          <w:sz w:val="28"/>
          <w:szCs w:val="28"/>
          <w:rtl/>
        </w:rPr>
        <w:t xml:space="preserve">, במפרט שנבנה על פי צרכי המשרד.  </w:t>
      </w:r>
    </w:p>
    <w:p w:rsidR="002770A2" w:rsidRPr="002504E2" w:rsidRDefault="002770A2" w:rsidP="002770A2">
      <w:pPr>
        <w:spacing w:after="120" w:line="360" w:lineRule="auto"/>
        <w:jc w:val="both"/>
        <w:rPr>
          <w:rFonts w:cs="David" w:hint="cs"/>
          <w:sz w:val="16"/>
          <w:szCs w:val="16"/>
          <w:rtl/>
        </w:rPr>
      </w:pPr>
    </w:p>
    <w:p w:rsidR="00393B51" w:rsidRDefault="00114F06" w:rsidP="002504E2">
      <w:pPr>
        <w:spacing w:after="120" w:line="360" w:lineRule="auto"/>
        <w:jc w:val="both"/>
        <w:rPr>
          <w:rFonts w:cs="David" w:hint="cs"/>
          <w:sz w:val="28"/>
          <w:szCs w:val="28"/>
          <w:rtl/>
        </w:rPr>
      </w:pPr>
      <w:r w:rsidRPr="002770A2">
        <w:rPr>
          <w:rFonts w:cs="David" w:hint="cs"/>
          <w:sz w:val="28"/>
          <w:szCs w:val="28"/>
          <w:rtl/>
        </w:rPr>
        <w:t>חבילת התמיכה כוללת</w:t>
      </w:r>
      <w:r w:rsidR="00393B51">
        <w:rPr>
          <w:rFonts w:cs="David" w:hint="cs"/>
          <w:sz w:val="28"/>
          <w:szCs w:val="28"/>
          <w:rtl/>
        </w:rPr>
        <w:t>:</w:t>
      </w:r>
      <w:r w:rsidRPr="002770A2">
        <w:rPr>
          <w:rFonts w:cs="David" w:hint="cs"/>
          <w:sz w:val="28"/>
          <w:szCs w:val="28"/>
          <w:rtl/>
        </w:rPr>
        <w:t xml:space="preserve"> </w:t>
      </w:r>
    </w:p>
    <w:p w:rsidR="00393B51" w:rsidRDefault="00393B51" w:rsidP="00393B51">
      <w:pPr>
        <w:numPr>
          <w:ilvl w:val="0"/>
          <w:numId w:val="41"/>
        </w:numPr>
        <w:tabs>
          <w:tab w:val="clear" w:pos="720"/>
          <w:tab w:val="num" w:pos="537"/>
        </w:tabs>
        <w:spacing w:after="120"/>
        <w:ind w:left="533" w:hanging="357"/>
        <w:jc w:val="both"/>
        <w:rPr>
          <w:rFonts w:cs="David" w:hint="cs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רמות שונות של תמיכה במוצרי תוכנה שפיתחה חברת מיקרוסופט עם יכולת הסלמה בטיפול בתקלות עד לרמה השמורה רק למיקרוסופט, כיצרנית בעלת מידע </w:t>
      </w:r>
      <w:r w:rsidRPr="00393B51">
        <w:rPr>
          <w:rFonts w:cs="David" w:hint="cs"/>
          <w:sz w:val="28"/>
          <w:szCs w:val="28"/>
          <w:u w:val="single"/>
          <w:rtl/>
        </w:rPr>
        <w:t>מלא</w:t>
      </w:r>
      <w:r>
        <w:rPr>
          <w:rFonts w:cs="David" w:hint="cs"/>
          <w:sz w:val="28"/>
          <w:szCs w:val="28"/>
          <w:rtl/>
        </w:rPr>
        <w:t xml:space="preserve"> לרמת קוד הפיתוח ויכולת להכניס תיקונים מבלי לאבד את האחריות (התמיכה) במוצר.</w:t>
      </w:r>
    </w:p>
    <w:p w:rsidR="00393B51" w:rsidRDefault="00393B51" w:rsidP="00393B51">
      <w:pPr>
        <w:numPr>
          <w:ilvl w:val="0"/>
          <w:numId w:val="41"/>
        </w:numPr>
        <w:tabs>
          <w:tab w:val="clear" w:pos="720"/>
          <w:tab w:val="num" w:pos="537"/>
        </w:tabs>
        <w:spacing w:after="120"/>
        <w:ind w:left="533" w:hanging="357"/>
        <w:jc w:val="both"/>
        <w:rPr>
          <w:rFonts w:cs="David" w:hint="cs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ייעוץ תכנוני לבנייה, לשימוש ולהרחבת תשתית חומרה ותוכנה מתוצרת מיקרוסופט, שיש מאחוריו התחיבות יצרן.</w:t>
      </w:r>
    </w:p>
    <w:p w:rsidR="00393B51" w:rsidRDefault="00393B51" w:rsidP="00393B51">
      <w:pPr>
        <w:numPr>
          <w:ilvl w:val="0"/>
          <w:numId w:val="41"/>
        </w:numPr>
        <w:tabs>
          <w:tab w:val="clear" w:pos="720"/>
          <w:tab w:val="num" w:pos="537"/>
        </w:tabs>
        <w:spacing w:after="120"/>
        <w:ind w:left="533" w:hanging="357"/>
        <w:jc w:val="both"/>
        <w:rPr>
          <w:rFonts w:cs="David" w:hint="cs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ייעוץ לפיתוח מוצרים על בסיס כלי מיקרוסופט, מידי יצרן הכלים הללו.</w:t>
      </w:r>
    </w:p>
    <w:p w:rsidR="00393B51" w:rsidRDefault="00393B51" w:rsidP="00393B51">
      <w:pPr>
        <w:numPr>
          <w:ilvl w:val="0"/>
          <w:numId w:val="41"/>
        </w:numPr>
        <w:tabs>
          <w:tab w:val="clear" w:pos="720"/>
          <w:tab w:val="num" w:pos="537"/>
        </w:tabs>
        <w:spacing w:after="120"/>
        <w:ind w:left="533" w:hanging="357"/>
        <w:jc w:val="both"/>
        <w:rPr>
          <w:rFonts w:cs="David" w:hint="cs"/>
          <w:sz w:val="28"/>
          <w:szCs w:val="28"/>
        </w:rPr>
      </w:pPr>
      <w:r w:rsidRPr="002770A2">
        <w:rPr>
          <w:rFonts w:cs="David" w:hint="cs"/>
          <w:sz w:val="28"/>
          <w:szCs w:val="28"/>
          <w:rtl/>
        </w:rPr>
        <w:t>בדיקות תחזוקה מונעת על פי תורת ההפעלה של ה</w:t>
      </w:r>
      <w:r>
        <w:rPr>
          <w:rFonts w:cs="David" w:hint="cs"/>
          <w:sz w:val="28"/>
          <w:szCs w:val="28"/>
          <w:rtl/>
        </w:rPr>
        <w:t>יצרן</w:t>
      </w:r>
      <w:r w:rsidRPr="002770A2">
        <w:rPr>
          <w:rFonts w:cs="David" w:hint="cs"/>
          <w:sz w:val="28"/>
          <w:szCs w:val="28"/>
          <w:rtl/>
        </w:rPr>
        <w:t>.</w:t>
      </w:r>
    </w:p>
    <w:p w:rsidR="00393B51" w:rsidRDefault="00393B51" w:rsidP="00393B51">
      <w:pPr>
        <w:numPr>
          <w:ilvl w:val="0"/>
          <w:numId w:val="41"/>
        </w:numPr>
        <w:tabs>
          <w:tab w:val="clear" w:pos="720"/>
          <w:tab w:val="num" w:pos="537"/>
        </w:tabs>
        <w:spacing w:after="120"/>
        <w:ind w:left="533" w:hanging="357"/>
        <w:jc w:val="both"/>
        <w:rPr>
          <w:rFonts w:cs="David" w:hint="cs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סדנאות ייעודיות הניתנות מטעם יצרן התוכנה אודות המוצרים וניצולם הנכון.</w:t>
      </w:r>
    </w:p>
    <w:p w:rsidR="00393B51" w:rsidRDefault="00393B51" w:rsidP="00393B51">
      <w:pPr>
        <w:numPr>
          <w:ilvl w:val="0"/>
          <w:numId w:val="41"/>
        </w:numPr>
        <w:tabs>
          <w:tab w:val="clear" w:pos="720"/>
          <w:tab w:val="num" w:pos="537"/>
        </w:tabs>
        <w:spacing w:after="120"/>
        <w:ind w:left="533" w:hanging="357"/>
        <w:jc w:val="both"/>
        <w:rPr>
          <w:rFonts w:cs="David" w:hint="cs"/>
          <w:sz w:val="28"/>
          <w:szCs w:val="28"/>
        </w:rPr>
      </w:pPr>
      <w:r w:rsidRPr="002770A2">
        <w:rPr>
          <w:rFonts w:cs="David" w:hint="cs"/>
          <w:sz w:val="28"/>
          <w:szCs w:val="28"/>
          <w:rtl/>
        </w:rPr>
        <w:t>נגישות למאגרי מידע בינ"ל על תקלות ועל תצורות עבודה במוצרי מיקרוסופט</w:t>
      </w:r>
      <w:r>
        <w:rPr>
          <w:rFonts w:cs="David" w:hint="cs"/>
          <w:sz w:val="28"/>
          <w:szCs w:val="28"/>
          <w:rtl/>
        </w:rPr>
        <w:t>.</w:t>
      </w:r>
    </w:p>
    <w:p w:rsidR="00393B51" w:rsidRDefault="00393B51" w:rsidP="00393B51">
      <w:pPr>
        <w:numPr>
          <w:ilvl w:val="0"/>
          <w:numId w:val="41"/>
        </w:numPr>
        <w:tabs>
          <w:tab w:val="clear" w:pos="720"/>
          <w:tab w:val="num" w:pos="537"/>
        </w:tabs>
        <w:spacing w:after="120"/>
        <w:ind w:left="533" w:hanging="357"/>
        <w:jc w:val="both"/>
        <w:rPr>
          <w:rFonts w:cs="David" w:hint="cs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נגישות</w:t>
      </w:r>
      <w:r w:rsidRPr="002770A2">
        <w:rPr>
          <w:rFonts w:cs="David" w:hint="cs"/>
          <w:sz w:val="28"/>
          <w:szCs w:val="28"/>
          <w:rtl/>
        </w:rPr>
        <w:t xml:space="preserve"> ל</w:t>
      </w:r>
      <w:r>
        <w:rPr>
          <w:rFonts w:cs="David" w:hint="cs"/>
          <w:sz w:val="28"/>
          <w:szCs w:val="28"/>
          <w:rtl/>
        </w:rPr>
        <w:t>מומחים המובילים, למתכנני</w:t>
      </w:r>
      <w:r w:rsidRPr="002770A2">
        <w:rPr>
          <w:rFonts w:cs="David" w:hint="cs"/>
          <w:sz w:val="28"/>
          <w:szCs w:val="28"/>
          <w:rtl/>
        </w:rPr>
        <w:t xml:space="preserve">ם ולצוותי הפיתוח של </w:t>
      </w:r>
      <w:r>
        <w:rPr>
          <w:rFonts w:cs="David" w:hint="cs"/>
          <w:sz w:val="28"/>
          <w:szCs w:val="28"/>
          <w:rtl/>
        </w:rPr>
        <w:t xml:space="preserve">כל סוגי המוצרים של </w:t>
      </w:r>
      <w:r w:rsidRPr="002770A2">
        <w:rPr>
          <w:rFonts w:cs="David" w:hint="cs"/>
          <w:sz w:val="28"/>
          <w:szCs w:val="28"/>
          <w:rtl/>
        </w:rPr>
        <w:t>מיקרוסופט</w:t>
      </w:r>
      <w:r>
        <w:rPr>
          <w:rFonts w:cs="David" w:hint="cs"/>
          <w:sz w:val="28"/>
          <w:szCs w:val="28"/>
          <w:rtl/>
        </w:rPr>
        <w:t>.</w:t>
      </w:r>
    </w:p>
    <w:p w:rsidR="002770A2" w:rsidRPr="002504E2" w:rsidRDefault="002770A2" w:rsidP="002770A2">
      <w:pPr>
        <w:spacing w:after="120" w:line="360" w:lineRule="auto"/>
        <w:jc w:val="both"/>
        <w:rPr>
          <w:rFonts w:cs="David" w:hint="cs"/>
          <w:sz w:val="16"/>
          <w:szCs w:val="16"/>
          <w:rtl/>
        </w:rPr>
      </w:pPr>
    </w:p>
    <w:p w:rsidR="002770A2" w:rsidRDefault="002770A2" w:rsidP="00393B51">
      <w:pPr>
        <w:spacing w:after="120" w:line="360" w:lineRule="auto"/>
        <w:jc w:val="both"/>
        <w:rPr>
          <w:rFonts w:cs="David" w:hint="cs"/>
          <w:b/>
          <w:bCs/>
          <w:sz w:val="28"/>
          <w:szCs w:val="28"/>
          <w:rtl/>
        </w:rPr>
      </w:pPr>
      <w:r w:rsidRPr="002770A2">
        <w:rPr>
          <w:rFonts w:cs="David" w:hint="cs"/>
          <w:b/>
          <w:bCs/>
          <w:sz w:val="28"/>
          <w:szCs w:val="28"/>
          <w:rtl/>
        </w:rPr>
        <w:t xml:space="preserve">חברת מיקרוסופט הינה היחידה המסוגלת לספק את שירותי התמיכה האמורים </w:t>
      </w:r>
      <w:r w:rsidR="00A65C70" w:rsidRPr="002770A2">
        <w:rPr>
          <w:rFonts w:cs="David" w:hint="cs"/>
          <w:b/>
          <w:bCs/>
          <w:sz w:val="28"/>
          <w:szCs w:val="28"/>
          <w:rtl/>
        </w:rPr>
        <w:t xml:space="preserve">בנוגע למוצריה </w:t>
      </w:r>
      <w:r w:rsidRPr="002770A2">
        <w:rPr>
          <w:rFonts w:cs="David" w:hint="cs"/>
          <w:b/>
          <w:bCs/>
          <w:sz w:val="28"/>
          <w:szCs w:val="28"/>
          <w:rtl/>
        </w:rPr>
        <w:t>ולפיכך מהווה ספק יחיד</w:t>
      </w:r>
      <w:r w:rsidR="005038D5" w:rsidRPr="002770A2">
        <w:rPr>
          <w:rFonts w:cs="David" w:hint="cs"/>
          <w:b/>
          <w:bCs/>
          <w:sz w:val="28"/>
          <w:szCs w:val="28"/>
          <w:rtl/>
        </w:rPr>
        <w:t>.</w:t>
      </w:r>
    </w:p>
    <w:p w:rsidR="00393B51" w:rsidRDefault="00393B51" w:rsidP="00393B51">
      <w:pPr>
        <w:spacing w:after="120" w:line="360" w:lineRule="auto"/>
        <w:jc w:val="both"/>
        <w:rPr>
          <w:rFonts w:cs="David" w:hint="cs"/>
          <w:b/>
          <w:bCs/>
          <w:sz w:val="28"/>
          <w:szCs w:val="28"/>
          <w:rtl/>
        </w:rPr>
      </w:pPr>
    </w:p>
    <w:p w:rsidR="00393B51" w:rsidRDefault="00393B51" w:rsidP="00393B51">
      <w:pPr>
        <w:spacing w:after="120" w:line="360" w:lineRule="auto"/>
        <w:jc w:val="both"/>
        <w:rPr>
          <w:rFonts w:cs="David" w:hint="cs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הצורך במשרד במוצרי מיקרוסופט:</w:t>
      </w:r>
    </w:p>
    <w:p w:rsidR="00393B51" w:rsidRPr="00393B51" w:rsidRDefault="00393B51" w:rsidP="00393B51">
      <w:pPr>
        <w:numPr>
          <w:ilvl w:val="0"/>
          <w:numId w:val="45"/>
        </w:numPr>
        <w:tabs>
          <w:tab w:val="clear" w:pos="720"/>
          <w:tab w:val="num" w:pos="537"/>
        </w:tabs>
        <w:spacing w:after="120"/>
        <w:ind w:left="537"/>
        <w:jc w:val="both"/>
        <w:rPr>
          <w:rFonts w:cs="David" w:hint="cs"/>
          <w:sz w:val="28"/>
          <w:szCs w:val="28"/>
        </w:rPr>
      </w:pPr>
      <w:r w:rsidRPr="00393B51">
        <w:rPr>
          <w:rFonts w:cs="David" w:hint="cs"/>
          <w:sz w:val="28"/>
          <w:szCs w:val="28"/>
          <w:rtl/>
        </w:rPr>
        <w:t>משרד ראש הממשלה הקים ב-2007 את כל תשתיות החומרה והתוכנה שלו מחדש על טהרת מוצרי מיקרוסופט (</w:t>
      </w:r>
      <w:r w:rsidRPr="00393B51">
        <w:rPr>
          <w:rFonts w:cs="David"/>
          <w:sz w:val="28"/>
          <w:szCs w:val="28"/>
        </w:rPr>
        <w:t>Win Server</w:t>
      </w:r>
      <w:r w:rsidRPr="00393B51">
        <w:rPr>
          <w:rFonts w:cs="David" w:hint="cs"/>
          <w:sz w:val="28"/>
          <w:szCs w:val="28"/>
          <w:rtl/>
        </w:rPr>
        <w:t xml:space="preserve">, </w:t>
      </w:r>
      <w:r w:rsidRPr="00393B51">
        <w:rPr>
          <w:rFonts w:cs="David" w:hint="cs"/>
          <w:sz w:val="28"/>
          <w:szCs w:val="28"/>
        </w:rPr>
        <w:t>SQL</w:t>
      </w:r>
      <w:r w:rsidRPr="00393B51">
        <w:rPr>
          <w:rFonts w:cs="David" w:hint="cs"/>
          <w:sz w:val="28"/>
          <w:szCs w:val="28"/>
          <w:rtl/>
        </w:rPr>
        <w:t xml:space="preserve">, </w:t>
      </w:r>
      <w:r w:rsidRPr="00393B51">
        <w:rPr>
          <w:rFonts w:cs="David" w:hint="cs"/>
          <w:sz w:val="28"/>
          <w:szCs w:val="28"/>
        </w:rPr>
        <w:t>E</w:t>
      </w:r>
      <w:r w:rsidRPr="00393B51">
        <w:rPr>
          <w:rFonts w:cs="David"/>
          <w:sz w:val="28"/>
          <w:szCs w:val="28"/>
        </w:rPr>
        <w:t>xchange</w:t>
      </w:r>
      <w:r w:rsidRPr="00393B51">
        <w:rPr>
          <w:rFonts w:cs="David" w:hint="cs"/>
          <w:sz w:val="28"/>
          <w:szCs w:val="28"/>
          <w:rtl/>
        </w:rPr>
        <w:t xml:space="preserve">, </w:t>
      </w:r>
      <w:r w:rsidRPr="00393B51">
        <w:rPr>
          <w:rFonts w:cs="David" w:hint="cs"/>
          <w:sz w:val="28"/>
          <w:szCs w:val="28"/>
        </w:rPr>
        <w:t>AD</w:t>
      </w:r>
      <w:r w:rsidRPr="00393B51">
        <w:rPr>
          <w:rFonts w:cs="David" w:hint="cs"/>
          <w:sz w:val="28"/>
          <w:szCs w:val="28"/>
          <w:rtl/>
        </w:rPr>
        <w:t xml:space="preserve">, </w:t>
      </w:r>
      <w:r w:rsidRPr="00393B51">
        <w:rPr>
          <w:rFonts w:cs="David" w:hint="cs"/>
          <w:sz w:val="28"/>
          <w:szCs w:val="28"/>
        </w:rPr>
        <w:t>MOSS</w:t>
      </w:r>
      <w:r w:rsidRPr="00393B51">
        <w:rPr>
          <w:rFonts w:cs="David" w:hint="cs"/>
          <w:sz w:val="28"/>
          <w:szCs w:val="28"/>
          <w:rtl/>
        </w:rPr>
        <w:t xml:space="preserve">, </w:t>
      </w:r>
      <w:r w:rsidRPr="00393B51">
        <w:rPr>
          <w:rFonts w:cs="David" w:hint="cs"/>
          <w:sz w:val="28"/>
          <w:szCs w:val="28"/>
        </w:rPr>
        <w:t>CRM</w:t>
      </w:r>
      <w:r w:rsidRPr="00393B51">
        <w:rPr>
          <w:rFonts w:cs="David" w:hint="cs"/>
          <w:sz w:val="28"/>
          <w:szCs w:val="28"/>
          <w:rtl/>
        </w:rPr>
        <w:t xml:space="preserve">, </w:t>
      </w:r>
      <w:r w:rsidRPr="00393B51">
        <w:rPr>
          <w:rFonts w:cs="David"/>
          <w:sz w:val="28"/>
          <w:szCs w:val="28"/>
        </w:rPr>
        <w:t>Project Server</w:t>
      </w:r>
      <w:r w:rsidRPr="00393B51">
        <w:rPr>
          <w:rFonts w:cs="David" w:hint="cs"/>
          <w:sz w:val="28"/>
          <w:szCs w:val="28"/>
          <w:rtl/>
        </w:rPr>
        <w:t xml:space="preserve">, ועוד) ובתצורה מורכבת ואינטגרטיבית ביותר. ההתבססות על </w:t>
      </w:r>
      <w:r w:rsidRPr="00393B51">
        <w:rPr>
          <w:rFonts w:cs="David" w:hint="cs"/>
          <w:sz w:val="28"/>
          <w:szCs w:val="28"/>
          <w:rtl/>
        </w:rPr>
        <w:lastRenderedPageBreak/>
        <w:t>מוצרי מיקרוסופט הי</w:t>
      </w:r>
      <w:r>
        <w:rPr>
          <w:rFonts w:cs="David" w:hint="cs"/>
          <w:sz w:val="28"/>
          <w:szCs w:val="28"/>
          <w:rtl/>
        </w:rPr>
        <w:t>תה</w:t>
      </w:r>
      <w:r w:rsidRPr="00393B51">
        <w:rPr>
          <w:rFonts w:cs="David" w:hint="cs"/>
          <w:sz w:val="28"/>
          <w:szCs w:val="28"/>
          <w:rtl/>
        </w:rPr>
        <w:t xml:space="preserve"> בחירה אסטרטגית שעשה המשרד (</w:t>
      </w:r>
      <w:r>
        <w:rPr>
          <w:rFonts w:cs="David" w:hint="cs"/>
          <w:sz w:val="28"/>
          <w:szCs w:val="28"/>
          <w:rtl/>
        </w:rPr>
        <w:t>ב</w:t>
      </w:r>
      <w:r w:rsidRPr="00393B51">
        <w:rPr>
          <w:rFonts w:cs="David" w:hint="cs"/>
          <w:sz w:val="28"/>
          <w:szCs w:val="28"/>
          <w:rtl/>
        </w:rPr>
        <w:t xml:space="preserve">רמת ההנהלה) </w:t>
      </w:r>
      <w:r>
        <w:rPr>
          <w:rFonts w:cs="David" w:hint="cs"/>
          <w:sz w:val="28"/>
          <w:szCs w:val="28"/>
          <w:rtl/>
        </w:rPr>
        <w:t xml:space="preserve">ב-2005 </w:t>
      </w:r>
      <w:r w:rsidRPr="00393B51">
        <w:rPr>
          <w:rFonts w:cs="David" w:hint="cs"/>
          <w:sz w:val="28"/>
          <w:szCs w:val="28"/>
          <w:rtl/>
        </w:rPr>
        <w:t>לאחר בדיקת חלופות.</w:t>
      </w:r>
    </w:p>
    <w:p w:rsidR="00393B51" w:rsidRDefault="00393B51" w:rsidP="00393B51">
      <w:pPr>
        <w:numPr>
          <w:ilvl w:val="0"/>
          <w:numId w:val="45"/>
        </w:numPr>
        <w:tabs>
          <w:tab w:val="clear" w:pos="720"/>
          <w:tab w:val="num" w:pos="537"/>
        </w:tabs>
        <w:spacing w:after="120"/>
        <w:ind w:left="537"/>
        <w:jc w:val="both"/>
        <w:rPr>
          <w:rFonts w:cs="David" w:hint="cs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משרד רה"מ רכש לכל תחנות העבודה שלו (כ-1,200 במספר) את מערכות ההפעלה (</w:t>
      </w:r>
      <w:r>
        <w:rPr>
          <w:rFonts w:cs="David"/>
          <w:sz w:val="28"/>
          <w:szCs w:val="28"/>
        </w:rPr>
        <w:t>Windows</w:t>
      </w:r>
      <w:r>
        <w:rPr>
          <w:rFonts w:cs="David" w:hint="cs"/>
          <w:sz w:val="28"/>
          <w:szCs w:val="28"/>
          <w:rtl/>
        </w:rPr>
        <w:t>) וכלי ניהול המשרד (</w:t>
      </w:r>
      <w:r>
        <w:rPr>
          <w:rFonts w:cs="David"/>
          <w:sz w:val="28"/>
          <w:szCs w:val="28"/>
        </w:rPr>
        <w:t>MS-Office</w:t>
      </w:r>
      <w:r>
        <w:rPr>
          <w:rFonts w:cs="David" w:hint="cs"/>
          <w:sz w:val="28"/>
          <w:szCs w:val="28"/>
          <w:rtl/>
        </w:rPr>
        <w:t>) של מיקרוסופט.</w:t>
      </w:r>
    </w:p>
    <w:p w:rsidR="00393B51" w:rsidRDefault="00393B51" w:rsidP="00393B51">
      <w:pPr>
        <w:numPr>
          <w:ilvl w:val="0"/>
          <w:numId w:val="45"/>
        </w:numPr>
        <w:tabs>
          <w:tab w:val="clear" w:pos="720"/>
          <w:tab w:val="num" w:pos="537"/>
        </w:tabs>
        <w:spacing w:after="120"/>
        <w:ind w:left="537"/>
        <w:jc w:val="both"/>
        <w:rPr>
          <w:rFonts w:cs="David" w:hint="cs"/>
          <w:sz w:val="28"/>
          <w:szCs w:val="28"/>
        </w:rPr>
      </w:pPr>
      <w:r w:rsidRPr="00393B51">
        <w:rPr>
          <w:rFonts w:cs="David" w:hint="cs"/>
          <w:sz w:val="28"/>
          <w:szCs w:val="28"/>
          <w:rtl/>
        </w:rPr>
        <w:t xml:space="preserve">משרד רה"מ </w:t>
      </w:r>
      <w:r>
        <w:rPr>
          <w:rFonts w:cs="David" w:hint="cs"/>
          <w:sz w:val="28"/>
          <w:szCs w:val="28"/>
          <w:rtl/>
        </w:rPr>
        <w:t xml:space="preserve">הקים הן את תשתית ניהול המסמכים שלו (מערכת מל"י) וסביבת העבודה של תכתובת ראש הממשלה בשוטף והן את כלי העבודה של רה"מ בחירום, על בסיס </w:t>
      </w:r>
      <w:r>
        <w:rPr>
          <w:rFonts w:cs="David"/>
          <w:sz w:val="28"/>
          <w:szCs w:val="28"/>
        </w:rPr>
        <w:t>SPS</w:t>
      </w:r>
      <w:r>
        <w:rPr>
          <w:rFonts w:cs="David" w:hint="cs"/>
          <w:sz w:val="28"/>
          <w:szCs w:val="28"/>
          <w:rtl/>
        </w:rPr>
        <w:t xml:space="preserve"> ו-</w:t>
      </w:r>
      <w:r>
        <w:rPr>
          <w:rFonts w:cs="David"/>
          <w:sz w:val="28"/>
          <w:szCs w:val="28"/>
        </w:rPr>
        <w:t>MOSS</w:t>
      </w:r>
      <w:r>
        <w:rPr>
          <w:rFonts w:cs="David" w:hint="cs"/>
          <w:sz w:val="28"/>
          <w:szCs w:val="28"/>
          <w:rtl/>
        </w:rPr>
        <w:t xml:space="preserve"> של מיקרוסופט. </w:t>
      </w:r>
    </w:p>
    <w:p w:rsidR="00393B51" w:rsidRDefault="00393B51" w:rsidP="00393B51">
      <w:pPr>
        <w:numPr>
          <w:ilvl w:val="0"/>
          <w:numId w:val="45"/>
        </w:numPr>
        <w:tabs>
          <w:tab w:val="clear" w:pos="720"/>
          <w:tab w:val="num" w:pos="537"/>
        </w:tabs>
        <w:spacing w:after="120"/>
        <w:ind w:left="537"/>
        <w:jc w:val="both"/>
        <w:rPr>
          <w:rFonts w:cs="David" w:hint="cs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ה</w:t>
      </w:r>
      <w:r w:rsidRPr="00393B51">
        <w:rPr>
          <w:rFonts w:cs="David" w:hint="cs"/>
          <w:sz w:val="28"/>
          <w:szCs w:val="28"/>
          <w:rtl/>
        </w:rPr>
        <w:t xml:space="preserve">משרד </w:t>
      </w:r>
      <w:r>
        <w:rPr>
          <w:rFonts w:cs="David" w:hint="cs"/>
          <w:sz w:val="28"/>
          <w:szCs w:val="28"/>
          <w:rtl/>
        </w:rPr>
        <w:t xml:space="preserve">הקים את הפורטל הארגוני הפנימי שלו על בסיס </w:t>
      </w:r>
      <w:r>
        <w:rPr>
          <w:rFonts w:cs="David"/>
          <w:sz w:val="28"/>
          <w:szCs w:val="28"/>
        </w:rPr>
        <w:t>MOSS</w:t>
      </w:r>
      <w:r>
        <w:rPr>
          <w:rFonts w:cs="David" w:hint="cs"/>
          <w:sz w:val="28"/>
          <w:szCs w:val="28"/>
          <w:rtl/>
        </w:rPr>
        <w:t xml:space="preserve"> ומעביר</w:t>
      </w:r>
      <w:r w:rsidRPr="00393B51">
        <w:rPr>
          <w:rFonts w:cs="David" w:hint="cs"/>
          <w:sz w:val="28"/>
          <w:szCs w:val="28"/>
          <w:rtl/>
        </w:rPr>
        <w:t xml:space="preserve"> בימים אלה</w:t>
      </w:r>
      <w:r>
        <w:rPr>
          <w:rFonts w:cs="David" w:hint="cs"/>
          <w:sz w:val="28"/>
          <w:szCs w:val="28"/>
          <w:rtl/>
        </w:rPr>
        <w:t xml:space="preserve"> גם את אתר האינטרנט שלו לציבור הרחב (בהנחיה כלל ממשלתית) לתשתית זו.</w:t>
      </w:r>
    </w:p>
    <w:p w:rsidR="00393B51" w:rsidRDefault="00393B51" w:rsidP="00393B51">
      <w:pPr>
        <w:numPr>
          <w:ilvl w:val="0"/>
          <w:numId w:val="45"/>
        </w:numPr>
        <w:tabs>
          <w:tab w:val="clear" w:pos="720"/>
          <w:tab w:val="num" w:pos="537"/>
        </w:tabs>
        <w:spacing w:after="120"/>
        <w:ind w:left="537"/>
        <w:jc w:val="both"/>
        <w:rPr>
          <w:rFonts w:cs="David" w:hint="cs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המשרד מנהל אתר כלל-ממשלתי לריכוז הצעות להחלטות ממשלה על בסיס </w:t>
      </w:r>
      <w:r>
        <w:rPr>
          <w:rFonts w:cs="David" w:hint="cs"/>
          <w:sz w:val="28"/>
          <w:szCs w:val="28"/>
        </w:rPr>
        <w:t>MOSS</w:t>
      </w:r>
      <w:r>
        <w:rPr>
          <w:rFonts w:cs="David" w:hint="cs"/>
          <w:sz w:val="28"/>
          <w:szCs w:val="28"/>
          <w:rtl/>
        </w:rPr>
        <w:t xml:space="preserve"> ומסיים בימים אלה את בניית מערכת "ממשלה מבצעת" (מעקב החלטות לפי מדדים) על בסיס </w:t>
      </w:r>
      <w:r w:rsidRPr="00393B51">
        <w:rPr>
          <w:rFonts w:cs="David"/>
          <w:sz w:val="28"/>
          <w:szCs w:val="28"/>
        </w:rPr>
        <w:t>Project Server</w:t>
      </w:r>
      <w:r>
        <w:rPr>
          <w:rFonts w:cs="David" w:hint="cs"/>
          <w:sz w:val="28"/>
          <w:szCs w:val="28"/>
          <w:rtl/>
        </w:rPr>
        <w:t>.</w:t>
      </w:r>
    </w:p>
    <w:p w:rsidR="00393B51" w:rsidRPr="00393B51" w:rsidRDefault="00393B51" w:rsidP="00393B51">
      <w:pPr>
        <w:numPr>
          <w:ilvl w:val="0"/>
          <w:numId w:val="45"/>
        </w:numPr>
        <w:tabs>
          <w:tab w:val="clear" w:pos="720"/>
          <w:tab w:val="num" w:pos="537"/>
        </w:tabs>
        <w:spacing w:after="120"/>
        <w:ind w:left="537"/>
        <w:jc w:val="both"/>
        <w:rPr>
          <w:rFonts w:cs="David" w:hint="cs"/>
          <w:sz w:val="28"/>
          <w:szCs w:val="28"/>
        </w:rPr>
      </w:pPr>
      <w:r w:rsidRPr="00393B51">
        <w:rPr>
          <w:rFonts w:cs="David" w:hint="cs"/>
          <w:sz w:val="28"/>
          <w:szCs w:val="28"/>
          <w:rtl/>
        </w:rPr>
        <w:t>מערך</w:t>
      </w:r>
      <w:r>
        <w:rPr>
          <w:rFonts w:cs="David" w:hint="cs"/>
          <w:sz w:val="28"/>
          <w:szCs w:val="28"/>
          <w:rtl/>
        </w:rPr>
        <w:t xml:space="preserve"> השירות</w:t>
      </w:r>
      <w:r w:rsidRPr="00393B51">
        <w:rPr>
          <w:rFonts w:cs="David" w:hint="cs"/>
          <w:sz w:val="28"/>
          <w:szCs w:val="28"/>
          <w:rtl/>
        </w:rPr>
        <w:t xml:space="preserve"> </w:t>
      </w:r>
      <w:r>
        <w:rPr>
          <w:rFonts w:cs="David" w:hint="cs"/>
          <w:sz w:val="28"/>
          <w:szCs w:val="28"/>
          <w:rtl/>
        </w:rPr>
        <w:t>(</w:t>
      </w:r>
      <w:r w:rsidRPr="00393B51">
        <w:rPr>
          <w:rFonts w:cs="David"/>
          <w:sz w:val="28"/>
          <w:szCs w:val="28"/>
        </w:rPr>
        <w:t>Help Desk</w:t>
      </w:r>
      <w:r>
        <w:rPr>
          <w:rFonts w:cs="David" w:hint="cs"/>
          <w:sz w:val="28"/>
          <w:szCs w:val="28"/>
          <w:rtl/>
        </w:rPr>
        <w:t>)</w:t>
      </w:r>
      <w:r w:rsidRPr="00393B51">
        <w:rPr>
          <w:rFonts w:cs="David" w:hint="cs"/>
          <w:sz w:val="28"/>
          <w:szCs w:val="28"/>
          <w:rtl/>
        </w:rPr>
        <w:t xml:space="preserve"> </w:t>
      </w:r>
      <w:r>
        <w:rPr>
          <w:rFonts w:cs="David" w:hint="cs"/>
          <w:sz w:val="28"/>
          <w:szCs w:val="28"/>
          <w:rtl/>
        </w:rPr>
        <w:t xml:space="preserve">של המשרד </w:t>
      </w:r>
      <w:r w:rsidRPr="00393B51">
        <w:rPr>
          <w:rFonts w:cs="David" w:hint="cs"/>
          <w:sz w:val="28"/>
          <w:szCs w:val="28"/>
          <w:rtl/>
        </w:rPr>
        <w:t xml:space="preserve">מבוסס </w:t>
      </w:r>
      <w:r>
        <w:rPr>
          <w:rFonts w:cs="David"/>
          <w:sz w:val="28"/>
          <w:szCs w:val="28"/>
        </w:rPr>
        <w:t xml:space="preserve">Dynamics </w:t>
      </w:r>
      <w:r w:rsidRPr="00393B51">
        <w:rPr>
          <w:rFonts w:cs="David" w:hint="cs"/>
          <w:sz w:val="28"/>
          <w:szCs w:val="28"/>
        </w:rPr>
        <w:t>CRM</w:t>
      </w:r>
      <w:r>
        <w:rPr>
          <w:rFonts w:cs="David" w:hint="cs"/>
          <w:sz w:val="28"/>
          <w:szCs w:val="28"/>
          <w:rtl/>
        </w:rPr>
        <w:t xml:space="preserve"> ובימים אלה מושלמת מערכת חדשה לניהול פניות הציבור על אותה תשתית טכנולוגית</w:t>
      </w:r>
      <w:r w:rsidRPr="00393B51">
        <w:rPr>
          <w:rFonts w:cs="David" w:hint="cs"/>
          <w:sz w:val="28"/>
          <w:szCs w:val="28"/>
          <w:rtl/>
        </w:rPr>
        <w:t xml:space="preserve">. </w:t>
      </w:r>
    </w:p>
    <w:p w:rsidR="00393B51" w:rsidRPr="00393B51" w:rsidRDefault="00393B51" w:rsidP="00393B51">
      <w:pPr>
        <w:spacing w:after="120"/>
        <w:jc w:val="both"/>
        <w:rPr>
          <w:rFonts w:cs="David" w:hint="cs"/>
          <w:sz w:val="28"/>
          <w:szCs w:val="28"/>
        </w:rPr>
      </w:pPr>
    </w:p>
    <w:p w:rsidR="002504E2" w:rsidRPr="002770A2" w:rsidRDefault="002504E2" w:rsidP="002504E2">
      <w:pPr>
        <w:ind w:left="177"/>
        <w:jc w:val="both"/>
        <w:rPr>
          <w:rFonts w:cs="David" w:hint="cs"/>
          <w:b/>
          <w:bCs/>
          <w:sz w:val="28"/>
          <w:szCs w:val="28"/>
        </w:rPr>
      </w:pPr>
    </w:p>
    <w:sectPr w:rsidR="002504E2" w:rsidRPr="002770A2" w:rsidSect="00E8118C">
      <w:footerReference w:type="default" r:id="rId7"/>
      <w:footerReference w:type="first" r:id="rId8"/>
      <w:pgSz w:w="11906" w:h="16838" w:code="9"/>
      <w:pgMar w:top="1743" w:right="1469" w:bottom="1440" w:left="1440" w:header="539" w:footer="709" w:gutter="0"/>
      <w:pgNumType w:fmt="numberInDash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4384" w:rsidRDefault="00174384">
      <w:r>
        <w:separator/>
      </w:r>
    </w:p>
  </w:endnote>
  <w:endnote w:type="continuationSeparator" w:id="0">
    <w:p w:rsidR="00174384" w:rsidRDefault="001743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70E6" w:rsidRPr="00F33ECE" w:rsidRDefault="00F33ECE" w:rsidP="00F33ECE">
    <w:pPr>
      <w:pStyle w:val="a4"/>
      <w:jc w:val="center"/>
      <w:rPr>
        <w:rFonts w:cs="David" w:hint="cs"/>
        <w:sz w:val="20"/>
        <w:szCs w:val="20"/>
        <w:rtl/>
      </w:rPr>
    </w:pPr>
    <w:r w:rsidRPr="00A7092C">
      <w:rPr>
        <w:rFonts w:hint="cs"/>
        <w:sz w:val="20"/>
        <w:szCs w:val="20"/>
        <w:rtl/>
      </w:rPr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70E6" w:rsidRPr="00C71C87" w:rsidRDefault="001F70E6" w:rsidP="006D7200">
    <w:pPr>
      <w:pStyle w:val="a4"/>
      <w:jc w:val="center"/>
      <w:rPr>
        <w:rFonts w:cs="David" w:hint="cs"/>
        <w:sz w:val="20"/>
        <w:szCs w:val="20"/>
      </w:rPr>
    </w:pPr>
    <w:r w:rsidRPr="00A7092C">
      <w:rPr>
        <w:rFonts w:hint="cs"/>
        <w:sz w:val="20"/>
        <w:szCs w:val="20"/>
        <w:rtl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4384" w:rsidRDefault="00174384">
      <w:r>
        <w:separator/>
      </w:r>
    </w:p>
  </w:footnote>
  <w:footnote w:type="continuationSeparator" w:id="0">
    <w:p w:rsidR="00174384" w:rsidRDefault="0017438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A0CD1"/>
    <w:multiLevelType w:val="multilevel"/>
    <w:tmpl w:val="E12AADD2"/>
    <w:lvl w:ilvl="0">
      <w:start w:val="2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73"/>
        </w:tabs>
        <w:ind w:left="97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796"/>
        </w:tabs>
        <w:ind w:left="179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334"/>
        </w:tabs>
        <w:ind w:left="233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232"/>
        </w:tabs>
        <w:ind w:left="32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770"/>
        </w:tabs>
        <w:ind w:left="37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668"/>
        </w:tabs>
        <w:ind w:left="466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206"/>
        </w:tabs>
        <w:ind w:left="520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104"/>
        </w:tabs>
        <w:ind w:left="6104" w:hanging="1800"/>
      </w:pPr>
      <w:rPr>
        <w:rFonts w:hint="default"/>
      </w:rPr>
    </w:lvl>
  </w:abstractNum>
  <w:abstractNum w:abstractNumId="1">
    <w:nsid w:val="0B9517F2"/>
    <w:multiLevelType w:val="multilevel"/>
    <w:tmpl w:val="86DE8FE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437"/>
        </w:tabs>
        <w:ind w:left="143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874"/>
        </w:tabs>
        <w:ind w:left="287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3951"/>
        </w:tabs>
        <w:ind w:left="395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388"/>
        </w:tabs>
        <w:ind w:left="538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465"/>
        </w:tabs>
        <w:ind w:left="64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902"/>
        </w:tabs>
        <w:ind w:left="790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8979"/>
        </w:tabs>
        <w:ind w:left="897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416"/>
        </w:tabs>
        <w:ind w:left="10416" w:hanging="1800"/>
      </w:pPr>
      <w:rPr>
        <w:rFonts w:hint="default"/>
        <w:b/>
      </w:rPr>
    </w:lvl>
  </w:abstractNum>
  <w:abstractNum w:abstractNumId="2">
    <w:nsid w:val="0B974AC8"/>
    <w:multiLevelType w:val="multilevel"/>
    <w:tmpl w:val="3BF69DC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077"/>
        </w:tabs>
        <w:ind w:left="107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154"/>
        </w:tabs>
        <w:ind w:left="21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871"/>
        </w:tabs>
        <w:ind w:left="287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948"/>
        </w:tabs>
        <w:ind w:left="39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4665"/>
        </w:tabs>
        <w:ind w:left="46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5742"/>
        </w:tabs>
        <w:ind w:left="57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6459"/>
        </w:tabs>
        <w:ind w:left="645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7536"/>
        </w:tabs>
        <w:ind w:left="7536" w:hanging="1800"/>
      </w:pPr>
      <w:rPr>
        <w:rFonts w:hint="default"/>
        <w:b/>
      </w:rPr>
    </w:lvl>
  </w:abstractNum>
  <w:abstractNum w:abstractNumId="3">
    <w:nsid w:val="0BE32C31"/>
    <w:multiLevelType w:val="hybridMultilevel"/>
    <w:tmpl w:val="54861D50"/>
    <w:lvl w:ilvl="0" w:tplc="CC70611E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ascii="Arial" w:hAnsi="Arial"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4">
    <w:nsid w:val="0C346619"/>
    <w:multiLevelType w:val="multilevel"/>
    <w:tmpl w:val="372E3170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077"/>
        </w:tabs>
        <w:ind w:left="107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154"/>
        </w:tabs>
        <w:ind w:left="21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871"/>
        </w:tabs>
        <w:ind w:left="287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948"/>
        </w:tabs>
        <w:ind w:left="39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4665"/>
        </w:tabs>
        <w:ind w:left="46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5742"/>
        </w:tabs>
        <w:ind w:left="57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6459"/>
        </w:tabs>
        <w:ind w:left="645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7536"/>
        </w:tabs>
        <w:ind w:left="7536" w:hanging="1800"/>
      </w:pPr>
      <w:rPr>
        <w:rFonts w:hint="default"/>
        <w:b/>
      </w:rPr>
    </w:lvl>
  </w:abstractNum>
  <w:abstractNum w:abstractNumId="5">
    <w:nsid w:val="0D2045BE"/>
    <w:multiLevelType w:val="multilevel"/>
    <w:tmpl w:val="A5183252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077"/>
        </w:tabs>
        <w:ind w:left="107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154"/>
        </w:tabs>
        <w:ind w:left="21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871"/>
        </w:tabs>
        <w:ind w:left="287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948"/>
        </w:tabs>
        <w:ind w:left="39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4665"/>
        </w:tabs>
        <w:ind w:left="46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5742"/>
        </w:tabs>
        <w:ind w:left="57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6459"/>
        </w:tabs>
        <w:ind w:left="645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7536"/>
        </w:tabs>
        <w:ind w:left="7536" w:hanging="1800"/>
      </w:pPr>
      <w:rPr>
        <w:rFonts w:hint="default"/>
        <w:b/>
      </w:rPr>
    </w:lvl>
  </w:abstractNum>
  <w:abstractNum w:abstractNumId="6">
    <w:nsid w:val="11674460"/>
    <w:multiLevelType w:val="multilevel"/>
    <w:tmpl w:val="D97A98B6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54"/>
        </w:tabs>
        <w:ind w:left="21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71"/>
        </w:tabs>
        <w:ind w:left="287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48"/>
        </w:tabs>
        <w:ind w:left="39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65"/>
        </w:tabs>
        <w:ind w:left="46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42"/>
        </w:tabs>
        <w:ind w:left="57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59"/>
        </w:tabs>
        <w:ind w:left="645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36"/>
        </w:tabs>
        <w:ind w:left="7536" w:hanging="1800"/>
      </w:pPr>
      <w:rPr>
        <w:rFonts w:hint="default"/>
      </w:rPr>
    </w:lvl>
  </w:abstractNum>
  <w:abstractNum w:abstractNumId="7">
    <w:nsid w:val="12E34854"/>
    <w:multiLevelType w:val="multilevel"/>
    <w:tmpl w:val="E0049EF2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077"/>
        </w:tabs>
        <w:ind w:left="107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154"/>
        </w:tabs>
        <w:ind w:left="21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871"/>
        </w:tabs>
        <w:ind w:left="287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948"/>
        </w:tabs>
        <w:ind w:left="39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4665"/>
        </w:tabs>
        <w:ind w:left="46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5742"/>
        </w:tabs>
        <w:ind w:left="57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6459"/>
        </w:tabs>
        <w:ind w:left="645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7536"/>
        </w:tabs>
        <w:ind w:left="7536" w:hanging="1800"/>
      </w:pPr>
      <w:rPr>
        <w:rFonts w:hint="default"/>
        <w:b/>
      </w:rPr>
    </w:lvl>
  </w:abstractNum>
  <w:abstractNum w:abstractNumId="8">
    <w:nsid w:val="15F50D53"/>
    <w:multiLevelType w:val="hybridMultilevel"/>
    <w:tmpl w:val="BE86C028"/>
    <w:lvl w:ilvl="0" w:tplc="FB4062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lang w:bidi="he-IL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874460B"/>
    <w:multiLevelType w:val="multilevel"/>
    <w:tmpl w:val="B4687146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077"/>
        </w:tabs>
        <w:ind w:left="107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154"/>
        </w:tabs>
        <w:ind w:left="21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871"/>
        </w:tabs>
        <w:ind w:left="287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948"/>
        </w:tabs>
        <w:ind w:left="39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4665"/>
        </w:tabs>
        <w:ind w:left="46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5742"/>
        </w:tabs>
        <w:ind w:left="57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6459"/>
        </w:tabs>
        <w:ind w:left="645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7536"/>
        </w:tabs>
        <w:ind w:left="7536" w:hanging="1800"/>
      </w:pPr>
      <w:rPr>
        <w:rFonts w:hint="default"/>
        <w:b/>
      </w:rPr>
    </w:lvl>
  </w:abstractNum>
  <w:abstractNum w:abstractNumId="10">
    <w:nsid w:val="18F234AD"/>
    <w:multiLevelType w:val="hybridMultilevel"/>
    <w:tmpl w:val="EC9CB72E"/>
    <w:lvl w:ilvl="0" w:tplc="09D22442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ascii="Arial" w:hAnsi="Arial"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1">
    <w:nsid w:val="191F70CC"/>
    <w:multiLevelType w:val="multilevel"/>
    <w:tmpl w:val="799279DC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717"/>
        </w:tabs>
        <w:ind w:left="717" w:hanging="360"/>
      </w:pPr>
      <w:rPr>
        <w:rFonts w:hint="default"/>
        <w:b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434"/>
        </w:tabs>
        <w:ind w:left="143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1791"/>
        </w:tabs>
        <w:ind w:left="179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2508"/>
        </w:tabs>
        <w:ind w:left="250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2865"/>
        </w:tabs>
        <w:ind w:left="28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3582"/>
        </w:tabs>
        <w:ind w:left="358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3939"/>
        </w:tabs>
        <w:ind w:left="393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4656"/>
        </w:tabs>
        <w:ind w:left="4656" w:hanging="1800"/>
      </w:pPr>
      <w:rPr>
        <w:rFonts w:hint="default"/>
        <w:b/>
      </w:rPr>
    </w:lvl>
  </w:abstractNum>
  <w:abstractNum w:abstractNumId="12">
    <w:nsid w:val="1F5A7528"/>
    <w:multiLevelType w:val="multilevel"/>
    <w:tmpl w:val="5414E8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F9F472F"/>
    <w:multiLevelType w:val="hybridMultilevel"/>
    <w:tmpl w:val="CB4A7070"/>
    <w:lvl w:ilvl="0" w:tplc="77C4346E">
      <w:numFmt w:val="bullet"/>
      <w:lvlText w:val="-"/>
      <w:lvlJc w:val="left"/>
      <w:pPr>
        <w:tabs>
          <w:tab w:val="num" w:pos="537"/>
        </w:tabs>
        <w:ind w:left="537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57"/>
        </w:tabs>
        <w:ind w:left="125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77"/>
        </w:tabs>
        <w:ind w:left="197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697"/>
        </w:tabs>
        <w:ind w:left="269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17"/>
        </w:tabs>
        <w:ind w:left="341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37"/>
        </w:tabs>
        <w:ind w:left="413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57"/>
        </w:tabs>
        <w:ind w:left="485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77"/>
        </w:tabs>
        <w:ind w:left="557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297"/>
        </w:tabs>
        <w:ind w:left="6297" w:hanging="360"/>
      </w:pPr>
      <w:rPr>
        <w:rFonts w:ascii="Wingdings" w:hAnsi="Wingdings" w:hint="default"/>
      </w:rPr>
    </w:lvl>
  </w:abstractNum>
  <w:abstractNum w:abstractNumId="14">
    <w:nsid w:val="20674BB5"/>
    <w:multiLevelType w:val="multilevel"/>
    <w:tmpl w:val="226844A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A1A5650"/>
    <w:multiLevelType w:val="hybridMultilevel"/>
    <w:tmpl w:val="5414E80C"/>
    <w:lvl w:ilvl="0" w:tplc="492A208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AC466A8"/>
    <w:multiLevelType w:val="multilevel"/>
    <w:tmpl w:val="C2B633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lang w:bidi="he-IL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hebrew1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B4526D3"/>
    <w:multiLevelType w:val="hybridMultilevel"/>
    <w:tmpl w:val="8266EC4E"/>
    <w:lvl w:ilvl="0" w:tplc="3342F86C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ascii="Arial" w:hAnsi="Arial"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8">
    <w:nsid w:val="2FBA3ED8"/>
    <w:multiLevelType w:val="hybridMultilevel"/>
    <w:tmpl w:val="7988D18A"/>
    <w:lvl w:ilvl="0" w:tplc="66647042">
      <w:start w:val="1"/>
      <w:numFmt w:val="hebrew1"/>
      <w:lvlText w:val="%1."/>
      <w:lvlJc w:val="left"/>
      <w:pPr>
        <w:tabs>
          <w:tab w:val="num" w:pos="357"/>
        </w:tabs>
        <w:ind w:left="357" w:hanging="360"/>
      </w:pPr>
      <w:rPr>
        <w:rFonts w:hint="default"/>
      </w:rPr>
    </w:lvl>
    <w:lvl w:ilvl="1" w:tplc="49FA8862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0DF0511"/>
    <w:multiLevelType w:val="hybridMultilevel"/>
    <w:tmpl w:val="39DADC62"/>
    <w:lvl w:ilvl="0" w:tplc="4E5CA49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3C26386"/>
    <w:multiLevelType w:val="multilevel"/>
    <w:tmpl w:val="972E2622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34"/>
        </w:tabs>
        <w:ind w:left="143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91"/>
        </w:tabs>
        <w:ind w:left="179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08"/>
        </w:tabs>
        <w:ind w:left="25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65"/>
        </w:tabs>
        <w:ind w:left="28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582"/>
        </w:tabs>
        <w:ind w:left="358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39"/>
        </w:tabs>
        <w:ind w:left="393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56"/>
        </w:tabs>
        <w:ind w:left="4656" w:hanging="1800"/>
      </w:pPr>
      <w:rPr>
        <w:rFonts w:hint="default"/>
      </w:rPr>
    </w:lvl>
  </w:abstractNum>
  <w:abstractNum w:abstractNumId="21">
    <w:nsid w:val="347A58CB"/>
    <w:multiLevelType w:val="hybridMultilevel"/>
    <w:tmpl w:val="F43A19EA"/>
    <w:lvl w:ilvl="0" w:tplc="A816FCAA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ascii="Arial" w:hAnsi="Arial"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22">
    <w:nsid w:val="400B34C1"/>
    <w:multiLevelType w:val="hybridMultilevel"/>
    <w:tmpl w:val="226844AE"/>
    <w:lvl w:ilvl="0" w:tplc="492A208A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3CF2A60"/>
    <w:multiLevelType w:val="hybridMultilevel"/>
    <w:tmpl w:val="38E03364"/>
    <w:lvl w:ilvl="0" w:tplc="89B0CBF4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5B2FD3E">
      <w:start w:val="1"/>
      <w:numFmt w:val="decimal"/>
      <w:lvlText w:val="%3."/>
      <w:lvlJc w:val="left"/>
      <w:pPr>
        <w:tabs>
          <w:tab w:val="num" w:pos="2337"/>
        </w:tabs>
        <w:ind w:left="2337" w:hanging="360"/>
      </w:pPr>
      <w:rPr>
        <w:rFonts w:hint="default"/>
        <w:b/>
        <w:u w:val="none"/>
      </w:rPr>
    </w:lvl>
    <w:lvl w:ilvl="3" w:tplc="FA148B6C">
      <w:start w:val="1"/>
      <w:numFmt w:val="hebrew1"/>
      <w:lvlText w:val="%4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24">
    <w:nsid w:val="46A84E38"/>
    <w:multiLevelType w:val="hybridMultilevel"/>
    <w:tmpl w:val="4740C1C8"/>
    <w:lvl w:ilvl="0" w:tplc="BC106C04">
      <w:start w:val="1"/>
      <w:numFmt w:val="decimal"/>
      <w:lvlText w:val="%1."/>
      <w:lvlJc w:val="left"/>
      <w:pPr>
        <w:tabs>
          <w:tab w:val="num" w:pos="537"/>
        </w:tabs>
        <w:ind w:left="53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57"/>
        </w:tabs>
        <w:ind w:left="1257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977"/>
        </w:tabs>
        <w:ind w:left="197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97"/>
        </w:tabs>
        <w:ind w:left="269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17"/>
        </w:tabs>
        <w:ind w:left="341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37"/>
        </w:tabs>
        <w:ind w:left="413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57"/>
        </w:tabs>
        <w:ind w:left="485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77"/>
        </w:tabs>
        <w:ind w:left="557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97"/>
        </w:tabs>
        <w:ind w:left="6297" w:hanging="180"/>
      </w:pPr>
    </w:lvl>
  </w:abstractNum>
  <w:abstractNum w:abstractNumId="25">
    <w:nsid w:val="49742FBA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6">
    <w:nsid w:val="4ABA7A86"/>
    <w:multiLevelType w:val="hybridMultilevel"/>
    <w:tmpl w:val="353E0648"/>
    <w:lvl w:ilvl="0" w:tplc="38C8CADE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7">
    <w:nsid w:val="4C715D2C"/>
    <w:multiLevelType w:val="multilevel"/>
    <w:tmpl w:val="43E65720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077"/>
        </w:tabs>
        <w:ind w:left="107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154"/>
        </w:tabs>
        <w:ind w:left="21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871"/>
        </w:tabs>
        <w:ind w:left="287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948"/>
        </w:tabs>
        <w:ind w:left="39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4665"/>
        </w:tabs>
        <w:ind w:left="46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5742"/>
        </w:tabs>
        <w:ind w:left="57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6459"/>
        </w:tabs>
        <w:ind w:left="645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7536"/>
        </w:tabs>
        <w:ind w:left="7536" w:hanging="1800"/>
      </w:pPr>
      <w:rPr>
        <w:rFonts w:hint="default"/>
        <w:b/>
      </w:rPr>
    </w:lvl>
  </w:abstractNum>
  <w:abstractNum w:abstractNumId="28">
    <w:nsid w:val="56BD46F8"/>
    <w:multiLevelType w:val="multilevel"/>
    <w:tmpl w:val="9ED02EE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077"/>
        </w:tabs>
        <w:ind w:left="107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154"/>
        </w:tabs>
        <w:ind w:left="21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871"/>
        </w:tabs>
        <w:ind w:left="287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948"/>
        </w:tabs>
        <w:ind w:left="39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4665"/>
        </w:tabs>
        <w:ind w:left="46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5742"/>
        </w:tabs>
        <w:ind w:left="57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6459"/>
        </w:tabs>
        <w:ind w:left="645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7536"/>
        </w:tabs>
        <w:ind w:left="7536" w:hanging="1800"/>
      </w:pPr>
      <w:rPr>
        <w:rFonts w:hint="default"/>
        <w:b/>
      </w:rPr>
    </w:lvl>
  </w:abstractNum>
  <w:abstractNum w:abstractNumId="29">
    <w:nsid w:val="58557C98"/>
    <w:multiLevelType w:val="multilevel"/>
    <w:tmpl w:val="32E87BC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077"/>
        </w:tabs>
        <w:ind w:left="107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154"/>
        </w:tabs>
        <w:ind w:left="21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871"/>
        </w:tabs>
        <w:ind w:left="287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948"/>
        </w:tabs>
        <w:ind w:left="39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4665"/>
        </w:tabs>
        <w:ind w:left="46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5742"/>
        </w:tabs>
        <w:ind w:left="57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6459"/>
        </w:tabs>
        <w:ind w:left="645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7536"/>
        </w:tabs>
        <w:ind w:left="7536" w:hanging="1800"/>
      </w:pPr>
      <w:rPr>
        <w:rFonts w:hint="default"/>
        <w:b/>
      </w:rPr>
    </w:lvl>
  </w:abstractNum>
  <w:abstractNum w:abstractNumId="30">
    <w:nsid w:val="5CBD188D"/>
    <w:multiLevelType w:val="hybridMultilevel"/>
    <w:tmpl w:val="45BEEC9A"/>
    <w:lvl w:ilvl="0" w:tplc="FB4062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lang w:bidi="he-IL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CB2EC86">
      <w:start w:val="1"/>
      <w:numFmt w:val="hebrew1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bCs w:val="0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DE30B61"/>
    <w:multiLevelType w:val="hybridMultilevel"/>
    <w:tmpl w:val="A120D5BC"/>
    <w:lvl w:ilvl="0" w:tplc="3ED4C82E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ascii="Arial" w:hAnsi="Arial"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32">
    <w:nsid w:val="62C61D3F"/>
    <w:multiLevelType w:val="hybridMultilevel"/>
    <w:tmpl w:val="0F86CE32"/>
    <w:lvl w:ilvl="0" w:tplc="E83E49B4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ascii="Arial" w:hAnsi="Arial"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33">
    <w:nsid w:val="639F1539"/>
    <w:multiLevelType w:val="hybridMultilevel"/>
    <w:tmpl w:val="D496FF72"/>
    <w:lvl w:ilvl="0" w:tplc="7B889766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ascii="Arial" w:hAnsi="Arial"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34">
    <w:nsid w:val="67B433A6"/>
    <w:multiLevelType w:val="multilevel"/>
    <w:tmpl w:val="5994E56A"/>
    <w:lvl w:ilvl="0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hint="default"/>
        <w:b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797"/>
        </w:tabs>
        <w:ind w:left="179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157"/>
        </w:tabs>
        <w:ind w:left="215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877"/>
        </w:tabs>
        <w:ind w:left="287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237"/>
        </w:tabs>
        <w:ind w:left="32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957"/>
        </w:tabs>
        <w:ind w:left="395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317"/>
        </w:tabs>
        <w:ind w:left="431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037"/>
        </w:tabs>
        <w:ind w:left="5037" w:hanging="1800"/>
      </w:pPr>
      <w:rPr>
        <w:rFonts w:hint="default"/>
      </w:rPr>
    </w:lvl>
  </w:abstractNum>
  <w:abstractNum w:abstractNumId="35">
    <w:nsid w:val="68775CEC"/>
    <w:multiLevelType w:val="hybridMultilevel"/>
    <w:tmpl w:val="F79E2386"/>
    <w:lvl w:ilvl="0" w:tplc="1FF8CEBC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69925F04"/>
    <w:multiLevelType w:val="multilevel"/>
    <w:tmpl w:val="D9A2A90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7">
    <w:nsid w:val="6B12527D"/>
    <w:multiLevelType w:val="multilevel"/>
    <w:tmpl w:val="A0AC712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077"/>
        </w:tabs>
        <w:ind w:left="107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154"/>
        </w:tabs>
        <w:ind w:left="21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871"/>
        </w:tabs>
        <w:ind w:left="287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948"/>
        </w:tabs>
        <w:ind w:left="39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4665"/>
        </w:tabs>
        <w:ind w:left="46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5742"/>
        </w:tabs>
        <w:ind w:left="57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6459"/>
        </w:tabs>
        <w:ind w:left="645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7536"/>
        </w:tabs>
        <w:ind w:left="7536" w:hanging="1800"/>
      </w:pPr>
      <w:rPr>
        <w:rFonts w:hint="default"/>
        <w:b/>
      </w:rPr>
    </w:lvl>
  </w:abstractNum>
  <w:abstractNum w:abstractNumId="38">
    <w:nsid w:val="6B6608A5"/>
    <w:multiLevelType w:val="hybridMultilevel"/>
    <w:tmpl w:val="1B48F094"/>
    <w:lvl w:ilvl="0" w:tplc="66647042">
      <w:start w:val="1"/>
      <w:numFmt w:val="hebrew1"/>
      <w:lvlText w:val="%1."/>
      <w:lvlJc w:val="left"/>
      <w:pPr>
        <w:tabs>
          <w:tab w:val="num" w:pos="357"/>
        </w:tabs>
        <w:ind w:left="357" w:hanging="360"/>
      </w:pPr>
      <w:rPr>
        <w:rFonts w:hint="default"/>
      </w:rPr>
    </w:lvl>
    <w:lvl w:ilvl="1" w:tplc="22160F6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E85244A"/>
    <w:multiLevelType w:val="hybridMultilevel"/>
    <w:tmpl w:val="DDBAA29A"/>
    <w:lvl w:ilvl="0" w:tplc="29BA4EE4">
      <w:start w:val="1"/>
      <w:numFmt w:val="bullet"/>
      <w:lvlText w:val="-"/>
      <w:lvlJc w:val="left"/>
      <w:pPr>
        <w:tabs>
          <w:tab w:val="num" w:pos="536"/>
        </w:tabs>
        <w:ind w:left="536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56"/>
        </w:tabs>
        <w:ind w:left="12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76"/>
        </w:tabs>
        <w:ind w:left="19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696"/>
        </w:tabs>
        <w:ind w:left="26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16"/>
        </w:tabs>
        <w:ind w:left="34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36"/>
        </w:tabs>
        <w:ind w:left="41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56"/>
        </w:tabs>
        <w:ind w:left="48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76"/>
        </w:tabs>
        <w:ind w:left="55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296"/>
        </w:tabs>
        <w:ind w:left="6296" w:hanging="360"/>
      </w:pPr>
      <w:rPr>
        <w:rFonts w:ascii="Wingdings" w:hAnsi="Wingdings" w:hint="default"/>
      </w:rPr>
    </w:lvl>
  </w:abstractNum>
  <w:abstractNum w:abstractNumId="40">
    <w:nsid w:val="6FE32899"/>
    <w:multiLevelType w:val="hybridMultilevel"/>
    <w:tmpl w:val="80C8F1C0"/>
    <w:lvl w:ilvl="0" w:tplc="08F600EC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ascii="Arial" w:hAnsi="Arial"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41">
    <w:nsid w:val="70A83E61"/>
    <w:multiLevelType w:val="multilevel"/>
    <w:tmpl w:val="B0AEB842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077"/>
        </w:tabs>
        <w:ind w:left="107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154"/>
        </w:tabs>
        <w:ind w:left="21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871"/>
        </w:tabs>
        <w:ind w:left="287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948"/>
        </w:tabs>
        <w:ind w:left="39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4665"/>
        </w:tabs>
        <w:ind w:left="46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5742"/>
        </w:tabs>
        <w:ind w:left="57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6459"/>
        </w:tabs>
        <w:ind w:left="645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7536"/>
        </w:tabs>
        <w:ind w:left="7536" w:hanging="1800"/>
      </w:pPr>
      <w:rPr>
        <w:rFonts w:hint="default"/>
        <w:b/>
      </w:rPr>
    </w:lvl>
  </w:abstractNum>
  <w:abstractNum w:abstractNumId="42">
    <w:nsid w:val="7F1C21BA"/>
    <w:multiLevelType w:val="multilevel"/>
    <w:tmpl w:val="236A0B1C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36"/>
        </w:tabs>
        <w:ind w:left="53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8"/>
        </w:tabs>
        <w:ind w:left="12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784"/>
        </w:tabs>
        <w:ind w:left="1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960"/>
        </w:tabs>
        <w:ind w:left="19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672"/>
        </w:tabs>
        <w:ind w:left="26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48"/>
        </w:tabs>
        <w:ind w:left="2848" w:hanging="1440"/>
      </w:pPr>
      <w:rPr>
        <w:rFonts w:hint="default"/>
      </w:rPr>
    </w:lvl>
  </w:abstractNum>
  <w:abstractNum w:abstractNumId="43">
    <w:nsid w:val="7F9559DB"/>
    <w:multiLevelType w:val="multilevel"/>
    <w:tmpl w:val="F6662DB2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  <w:u w:val="single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  <w:u w:val="single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  <w:u w:val="single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  <w:u w:val="single"/>
      </w:rPr>
    </w:lvl>
  </w:abstractNum>
  <w:abstractNum w:abstractNumId="44">
    <w:nsid w:val="7FB929B0"/>
    <w:multiLevelType w:val="multilevel"/>
    <w:tmpl w:val="F2E626F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34"/>
        </w:tabs>
        <w:ind w:left="143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91"/>
        </w:tabs>
        <w:ind w:left="179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08"/>
        </w:tabs>
        <w:ind w:left="25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65"/>
        </w:tabs>
        <w:ind w:left="28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582"/>
        </w:tabs>
        <w:ind w:left="358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39"/>
        </w:tabs>
        <w:ind w:left="393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56"/>
        </w:tabs>
        <w:ind w:left="4656" w:hanging="1800"/>
      </w:pPr>
      <w:rPr>
        <w:rFonts w:hint="default"/>
      </w:rPr>
    </w:lvl>
  </w:abstractNum>
  <w:num w:numId="1">
    <w:abstractNumId w:val="26"/>
  </w:num>
  <w:num w:numId="2">
    <w:abstractNumId w:val="30"/>
  </w:num>
  <w:num w:numId="3">
    <w:abstractNumId w:val="20"/>
  </w:num>
  <w:num w:numId="4">
    <w:abstractNumId w:val="11"/>
  </w:num>
  <w:num w:numId="5">
    <w:abstractNumId w:val="18"/>
  </w:num>
  <w:num w:numId="6">
    <w:abstractNumId w:val="35"/>
  </w:num>
  <w:num w:numId="7">
    <w:abstractNumId w:val="38"/>
  </w:num>
  <w:num w:numId="8">
    <w:abstractNumId w:val="2"/>
  </w:num>
  <w:num w:numId="9">
    <w:abstractNumId w:val="23"/>
  </w:num>
  <w:num w:numId="10">
    <w:abstractNumId w:val="44"/>
  </w:num>
  <w:num w:numId="11">
    <w:abstractNumId w:val="6"/>
  </w:num>
  <w:num w:numId="12">
    <w:abstractNumId w:val="34"/>
  </w:num>
  <w:num w:numId="13">
    <w:abstractNumId w:val="40"/>
  </w:num>
  <w:num w:numId="14">
    <w:abstractNumId w:val="4"/>
  </w:num>
  <w:num w:numId="15">
    <w:abstractNumId w:val="9"/>
  </w:num>
  <w:num w:numId="16">
    <w:abstractNumId w:val="33"/>
  </w:num>
  <w:num w:numId="17">
    <w:abstractNumId w:val="37"/>
  </w:num>
  <w:num w:numId="18">
    <w:abstractNumId w:val="21"/>
  </w:num>
  <w:num w:numId="19">
    <w:abstractNumId w:val="28"/>
  </w:num>
  <w:num w:numId="20">
    <w:abstractNumId w:val="36"/>
  </w:num>
  <w:num w:numId="21">
    <w:abstractNumId w:val="43"/>
  </w:num>
  <w:num w:numId="22">
    <w:abstractNumId w:val="27"/>
  </w:num>
  <w:num w:numId="23">
    <w:abstractNumId w:val="29"/>
  </w:num>
  <w:num w:numId="24">
    <w:abstractNumId w:val="31"/>
  </w:num>
  <w:num w:numId="25">
    <w:abstractNumId w:val="5"/>
  </w:num>
  <w:num w:numId="26">
    <w:abstractNumId w:val="10"/>
  </w:num>
  <w:num w:numId="27">
    <w:abstractNumId w:val="0"/>
  </w:num>
  <w:num w:numId="28">
    <w:abstractNumId w:val="41"/>
  </w:num>
  <w:num w:numId="29">
    <w:abstractNumId w:val="17"/>
  </w:num>
  <w:num w:numId="30">
    <w:abstractNumId w:val="32"/>
  </w:num>
  <w:num w:numId="31">
    <w:abstractNumId w:val="1"/>
  </w:num>
  <w:num w:numId="32">
    <w:abstractNumId w:val="24"/>
  </w:num>
  <w:num w:numId="33">
    <w:abstractNumId w:val="25"/>
  </w:num>
  <w:num w:numId="34">
    <w:abstractNumId w:val="3"/>
  </w:num>
  <w:num w:numId="35">
    <w:abstractNumId w:val="7"/>
  </w:num>
  <w:num w:numId="36">
    <w:abstractNumId w:val="13"/>
  </w:num>
  <w:num w:numId="37">
    <w:abstractNumId w:val="16"/>
  </w:num>
  <w:num w:numId="38">
    <w:abstractNumId w:val="8"/>
  </w:num>
  <w:num w:numId="39">
    <w:abstractNumId w:val="39"/>
  </w:num>
  <w:num w:numId="40">
    <w:abstractNumId w:val="42"/>
  </w:num>
  <w:num w:numId="41">
    <w:abstractNumId w:val="15"/>
  </w:num>
  <w:num w:numId="42">
    <w:abstractNumId w:val="12"/>
  </w:num>
  <w:num w:numId="43">
    <w:abstractNumId w:val="22"/>
  </w:num>
  <w:num w:numId="44">
    <w:abstractNumId w:val="14"/>
  </w:num>
  <w:num w:numId="45">
    <w:abstractNumId w:val="19"/>
  </w:num>
  <w:numIdMacAtCleanup w:val="3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F01"/>
  <w:defaultTabStop w:val="720"/>
  <w:noPunctuationKerning/>
  <w:characterSpacingControl w:val="doNotCompress"/>
  <w:hdrShapeDefaults>
    <o:shapedefaults v:ext="edit" spidmax="3074">
      <o:colormru v:ext="edit" colors="#ffc"/>
    </o:shapedefaults>
  </w:hdrShapeDefaults>
  <w:footnotePr>
    <w:footnote w:id="-1"/>
    <w:footnote w:id="0"/>
  </w:footnotePr>
  <w:endnotePr>
    <w:endnote w:id="-1"/>
    <w:endnote w:id="0"/>
  </w:endnotePr>
  <w:compat>
    <w:applyBreakingRules/>
  </w:compat>
  <w:rsids>
    <w:rsidRoot w:val="00083ADD"/>
    <w:rsid w:val="00000DBD"/>
    <w:rsid w:val="00001C90"/>
    <w:rsid w:val="000104A5"/>
    <w:rsid w:val="00013508"/>
    <w:rsid w:val="00015CF4"/>
    <w:rsid w:val="00016484"/>
    <w:rsid w:val="00022FDA"/>
    <w:rsid w:val="000327CB"/>
    <w:rsid w:val="000341D2"/>
    <w:rsid w:val="00040D7D"/>
    <w:rsid w:val="000422F2"/>
    <w:rsid w:val="000531BD"/>
    <w:rsid w:val="00057757"/>
    <w:rsid w:val="000655AC"/>
    <w:rsid w:val="00083ADD"/>
    <w:rsid w:val="00087D41"/>
    <w:rsid w:val="000916D5"/>
    <w:rsid w:val="0009351C"/>
    <w:rsid w:val="0009701F"/>
    <w:rsid w:val="000A3DBA"/>
    <w:rsid w:val="000C6439"/>
    <w:rsid w:val="000C78B2"/>
    <w:rsid w:val="000F1181"/>
    <w:rsid w:val="000F6FD6"/>
    <w:rsid w:val="00101B8F"/>
    <w:rsid w:val="00114F06"/>
    <w:rsid w:val="00136649"/>
    <w:rsid w:val="001367E5"/>
    <w:rsid w:val="001563BC"/>
    <w:rsid w:val="00161D2E"/>
    <w:rsid w:val="00162D7E"/>
    <w:rsid w:val="00165476"/>
    <w:rsid w:val="00166171"/>
    <w:rsid w:val="00171821"/>
    <w:rsid w:val="001722B3"/>
    <w:rsid w:val="00174384"/>
    <w:rsid w:val="0017786D"/>
    <w:rsid w:val="00177C28"/>
    <w:rsid w:val="00186B88"/>
    <w:rsid w:val="001A50B8"/>
    <w:rsid w:val="001C494A"/>
    <w:rsid w:val="001C7623"/>
    <w:rsid w:val="001D54DB"/>
    <w:rsid w:val="001D571A"/>
    <w:rsid w:val="001E082D"/>
    <w:rsid w:val="001F4461"/>
    <w:rsid w:val="001F70E6"/>
    <w:rsid w:val="00202474"/>
    <w:rsid w:val="00203A51"/>
    <w:rsid w:val="002058DA"/>
    <w:rsid w:val="0020594E"/>
    <w:rsid w:val="00207B06"/>
    <w:rsid w:val="002136E4"/>
    <w:rsid w:val="00214F0E"/>
    <w:rsid w:val="00220308"/>
    <w:rsid w:val="00221BDB"/>
    <w:rsid w:val="00221FF5"/>
    <w:rsid w:val="00222D86"/>
    <w:rsid w:val="002232A0"/>
    <w:rsid w:val="002242B4"/>
    <w:rsid w:val="002367D5"/>
    <w:rsid w:val="002445A9"/>
    <w:rsid w:val="002504E2"/>
    <w:rsid w:val="002513B0"/>
    <w:rsid w:val="00256306"/>
    <w:rsid w:val="00256B0A"/>
    <w:rsid w:val="00263B05"/>
    <w:rsid w:val="00273969"/>
    <w:rsid w:val="002770A2"/>
    <w:rsid w:val="00282207"/>
    <w:rsid w:val="00282601"/>
    <w:rsid w:val="00287C76"/>
    <w:rsid w:val="002938BC"/>
    <w:rsid w:val="002E011C"/>
    <w:rsid w:val="002E650D"/>
    <w:rsid w:val="003057D7"/>
    <w:rsid w:val="0031408A"/>
    <w:rsid w:val="003302A3"/>
    <w:rsid w:val="00331548"/>
    <w:rsid w:val="003458D1"/>
    <w:rsid w:val="00350D14"/>
    <w:rsid w:val="003577DF"/>
    <w:rsid w:val="00391BEC"/>
    <w:rsid w:val="00393B51"/>
    <w:rsid w:val="00394FC7"/>
    <w:rsid w:val="00396998"/>
    <w:rsid w:val="003A001D"/>
    <w:rsid w:val="003B03C5"/>
    <w:rsid w:val="003B5B7F"/>
    <w:rsid w:val="003C3808"/>
    <w:rsid w:val="003D0F1D"/>
    <w:rsid w:val="003D31E0"/>
    <w:rsid w:val="003D49FC"/>
    <w:rsid w:val="003E2D6B"/>
    <w:rsid w:val="003E6728"/>
    <w:rsid w:val="003F0BAC"/>
    <w:rsid w:val="003F3F2F"/>
    <w:rsid w:val="00406972"/>
    <w:rsid w:val="004072ED"/>
    <w:rsid w:val="00410387"/>
    <w:rsid w:val="004157B8"/>
    <w:rsid w:val="004168CB"/>
    <w:rsid w:val="00420BFB"/>
    <w:rsid w:val="0044315C"/>
    <w:rsid w:val="00456E3A"/>
    <w:rsid w:val="004749D9"/>
    <w:rsid w:val="00476C0A"/>
    <w:rsid w:val="004801BA"/>
    <w:rsid w:val="004829F7"/>
    <w:rsid w:val="004917D0"/>
    <w:rsid w:val="00491BF8"/>
    <w:rsid w:val="004A78CC"/>
    <w:rsid w:val="004B7C45"/>
    <w:rsid w:val="004D707A"/>
    <w:rsid w:val="004E0AF1"/>
    <w:rsid w:val="004E2498"/>
    <w:rsid w:val="004F3CC2"/>
    <w:rsid w:val="005038D5"/>
    <w:rsid w:val="00505EF5"/>
    <w:rsid w:val="005106F3"/>
    <w:rsid w:val="005112C7"/>
    <w:rsid w:val="00511355"/>
    <w:rsid w:val="005126E7"/>
    <w:rsid w:val="00520ABD"/>
    <w:rsid w:val="0053274B"/>
    <w:rsid w:val="00540D86"/>
    <w:rsid w:val="00540FD4"/>
    <w:rsid w:val="005517D4"/>
    <w:rsid w:val="0056618A"/>
    <w:rsid w:val="00571E82"/>
    <w:rsid w:val="00573903"/>
    <w:rsid w:val="00576DC1"/>
    <w:rsid w:val="005874CC"/>
    <w:rsid w:val="0058797B"/>
    <w:rsid w:val="00587EF7"/>
    <w:rsid w:val="00590BB4"/>
    <w:rsid w:val="00594544"/>
    <w:rsid w:val="005A12AD"/>
    <w:rsid w:val="005A60FF"/>
    <w:rsid w:val="005B0F83"/>
    <w:rsid w:val="005E1C6F"/>
    <w:rsid w:val="005E6970"/>
    <w:rsid w:val="005F12F5"/>
    <w:rsid w:val="00607A14"/>
    <w:rsid w:val="00613BBF"/>
    <w:rsid w:val="00621563"/>
    <w:rsid w:val="00627F14"/>
    <w:rsid w:val="00632E10"/>
    <w:rsid w:val="00641BA9"/>
    <w:rsid w:val="00652EC1"/>
    <w:rsid w:val="00670095"/>
    <w:rsid w:val="006737A4"/>
    <w:rsid w:val="00696D04"/>
    <w:rsid w:val="006B5E2D"/>
    <w:rsid w:val="006C1944"/>
    <w:rsid w:val="006D1203"/>
    <w:rsid w:val="006D2700"/>
    <w:rsid w:val="006D4749"/>
    <w:rsid w:val="006D7200"/>
    <w:rsid w:val="006E42B2"/>
    <w:rsid w:val="006E4B82"/>
    <w:rsid w:val="006E6323"/>
    <w:rsid w:val="006F320A"/>
    <w:rsid w:val="00702E0D"/>
    <w:rsid w:val="00705843"/>
    <w:rsid w:val="0071085D"/>
    <w:rsid w:val="00712401"/>
    <w:rsid w:val="00716B50"/>
    <w:rsid w:val="00726DCC"/>
    <w:rsid w:val="00731958"/>
    <w:rsid w:val="00745D74"/>
    <w:rsid w:val="007543D6"/>
    <w:rsid w:val="00755673"/>
    <w:rsid w:val="00775783"/>
    <w:rsid w:val="00776AE0"/>
    <w:rsid w:val="007871F2"/>
    <w:rsid w:val="007A6C4E"/>
    <w:rsid w:val="007B69EA"/>
    <w:rsid w:val="007C1D58"/>
    <w:rsid w:val="007C2269"/>
    <w:rsid w:val="007C2B56"/>
    <w:rsid w:val="007C7019"/>
    <w:rsid w:val="007D461E"/>
    <w:rsid w:val="007D7E6E"/>
    <w:rsid w:val="007F2CE4"/>
    <w:rsid w:val="00803073"/>
    <w:rsid w:val="0080421D"/>
    <w:rsid w:val="00814376"/>
    <w:rsid w:val="008159E9"/>
    <w:rsid w:val="00815D27"/>
    <w:rsid w:val="0082570D"/>
    <w:rsid w:val="00830C49"/>
    <w:rsid w:val="00846231"/>
    <w:rsid w:val="00854685"/>
    <w:rsid w:val="00860112"/>
    <w:rsid w:val="00893C87"/>
    <w:rsid w:val="008A0246"/>
    <w:rsid w:val="008A1AC5"/>
    <w:rsid w:val="008B0F57"/>
    <w:rsid w:val="008B4FE2"/>
    <w:rsid w:val="008C4E0A"/>
    <w:rsid w:val="008C7366"/>
    <w:rsid w:val="008C7951"/>
    <w:rsid w:val="008C7E1D"/>
    <w:rsid w:val="008D4B94"/>
    <w:rsid w:val="008F12AB"/>
    <w:rsid w:val="008F71AE"/>
    <w:rsid w:val="0090686A"/>
    <w:rsid w:val="00910BC6"/>
    <w:rsid w:val="00916807"/>
    <w:rsid w:val="0092408F"/>
    <w:rsid w:val="00934CBB"/>
    <w:rsid w:val="00935B8E"/>
    <w:rsid w:val="009646EA"/>
    <w:rsid w:val="009707BE"/>
    <w:rsid w:val="00970C8A"/>
    <w:rsid w:val="009735AE"/>
    <w:rsid w:val="00985A96"/>
    <w:rsid w:val="009917B8"/>
    <w:rsid w:val="00996658"/>
    <w:rsid w:val="009D1D01"/>
    <w:rsid w:val="009D4B48"/>
    <w:rsid w:val="009E317C"/>
    <w:rsid w:val="009E4F9B"/>
    <w:rsid w:val="009F01CA"/>
    <w:rsid w:val="009F6CBA"/>
    <w:rsid w:val="009F6D71"/>
    <w:rsid w:val="00A10622"/>
    <w:rsid w:val="00A11368"/>
    <w:rsid w:val="00A23158"/>
    <w:rsid w:val="00A5417B"/>
    <w:rsid w:val="00A65C70"/>
    <w:rsid w:val="00A82076"/>
    <w:rsid w:val="00A828D9"/>
    <w:rsid w:val="00A8488E"/>
    <w:rsid w:val="00AA2080"/>
    <w:rsid w:val="00AC0F94"/>
    <w:rsid w:val="00AC2C1B"/>
    <w:rsid w:val="00AD4D05"/>
    <w:rsid w:val="00AE0930"/>
    <w:rsid w:val="00B01F23"/>
    <w:rsid w:val="00B12DBC"/>
    <w:rsid w:val="00B42CE3"/>
    <w:rsid w:val="00B578E7"/>
    <w:rsid w:val="00B726B7"/>
    <w:rsid w:val="00B73D88"/>
    <w:rsid w:val="00B76FC5"/>
    <w:rsid w:val="00B83FB5"/>
    <w:rsid w:val="00BA37DC"/>
    <w:rsid w:val="00BA6047"/>
    <w:rsid w:val="00BA71D6"/>
    <w:rsid w:val="00BB2913"/>
    <w:rsid w:val="00BB3D17"/>
    <w:rsid w:val="00BE7C64"/>
    <w:rsid w:val="00BF601C"/>
    <w:rsid w:val="00C13B00"/>
    <w:rsid w:val="00C35549"/>
    <w:rsid w:val="00C4511E"/>
    <w:rsid w:val="00C55E8D"/>
    <w:rsid w:val="00C56FE2"/>
    <w:rsid w:val="00C64CC5"/>
    <w:rsid w:val="00C71C87"/>
    <w:rsid w:val="00C72C0D"/>
    <w:rsid w:val="00C740A2"/>
    <w:rsid w:val="00C76523"/>
    <w:rsid w:val="00CB4718"/>
    <w:rsid w:val="00CC5C83"/>
    <w:rsid w:val="00CD2EA5"/>
    <w:rsid w:val="00CE1A4A"/>
    <w:rsid w:val="00CE6503"/>
    <w:rsid w:val="00CE7489"/>
    <w:rsid w:val="00CE7F39"/>
    <w:rsid w:val="00CF0945"/>
    <w:rsid w:val="00CF67DD"/>
    <w:rsid w:val="00D002A4"/>
    <w:rsid w:val="00D07BD1"/>
    <w:rsid w:val="00D2571D"/>
    <w:rsid w:val="00D40CEE"/>
    <w:rsid w:val="00D705C3"/>
    <w:rsid w:val="00D80D0E"/>
    <w:rsid w:val="00D81FEA"/>
    <w:rsid w:val="00D84724"/>
    <w:rsid w:val="00D86E0C"/>
    <w:rsid w:val="00DA3245"/>
    <w:rsid w:val="00DA6004"/>
    <w:rsid w:val="00DA7BD2"/>
    <w:rsid w:val="00DB0F03"/>
    <w:rsid w:val="00DB7852"/>
    <w:rsid w:val="00DC5077"/>
    <w:rsid w:val="00DD5050"/>
    <w:rsid w:val="00DD5998"/>
    <w:rsid w:val="00DF2205"/>
    <w:rsid w:val="00DF4076"/>
    <w:rsid w:val="00E03B5D"/>
    <w:rsid w:val="00E10602"/>
    <w:rsid w:val="00E11459"/>
    <w:rsid w:val="00E2301C"/>
    <w:rsid w:val="00E2594B"/>
    <w:rsid w:val="00E31A05"/>
    <w:rsid w:val="00E32D13"/>
    <w:rsid w:val="00E35675"/>
    <w:rsid w:val="00E41D8D"/>
    <w:rsid w:val="00E42A85"/>
    <w:rsid w:val="00E54AE3"/>
    <w:rsid w:val="00E63C7F"/>
    <w:rsid w:val="00E63F72"/>
    <w:rsid w:val="00E65726"/>
    <w:rsid w:val="00E67443"/>
    <w:rsid w:val="00E71D3E"/>
    <w:rsid w:val="00E750C1"/>
    <w:rsid w:val="00E75C7C"/>
    <w:rsid w:val="00E77DA8"/>
    <w:rsid w:val="00E8118C"/>
    <w:rsid w:val="00E91F00"/>
    <w:rsid w:val="00E96465"/>
    <w:rsid w:val="00EA2924"/>
    <w:rsid w:val="00EA4630"/>
    <w:rsid w:val="00EA738F"/>
    <w:rsid w:val="00EC300B"/>
    <w:rsid w:val="00ED0F34"/>
    <w:rsid w:val="00ED676A"/>
    <w:rsid w:val="00F0183A"/>
    <w:rsid w:val="00F04A92"/>
    <w:rsid w:val="00F170F8"/>
    <w:rsid w:val="00F17816"/>
    <w:rsid w:val="00F23F71"/>
    <w:rsid w:val="00F255C2"/>
    <w:rsid w:val="00F26010"/>
    <w:rsid w:val="00F30DD3"/>
    <w:rsid w:val="00F33ECE"/>
    <w:rsid w:val="00F41656"/>
    <w:rsid w:val="00F50CAA"/>
    <w:rsid w:val="00F534F0"/>
    <w:rsid w:val="00F67FEC"/>
    <w:rsid w:val="00F77DB2"/>
    <w:rsid w:val="00F80FA6"/>
    <w:rsid w:val="00F909C4"/>
    <w:rsid w:val="00F90BEC"/>
    <w:rsid w:val="00FA315C"/>
    <w:rsid w:val="00FE1613"/>
    <w:rsid w:val="00FF3AEB"/>
    <w:rsid w:val="00FF6937"/>
    <w:rsid w:val="00FF6B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>
      <o:colormru v:ext="edit" colors="#ffc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E0930"/>
    <w:pPr>
      <w:bidi/>
    </w:pPr>
    <w:rPr>
      <w:sz w:val="24"/>
      <w:szCs w:val="24"/>
    </w:rPr>
  </w:style>
  <w:style w:type="paragraph" w:styleId="1">
    <w:name w:val="heading 1"/>
    <w:basedOn w:val="a"/>
    <w:next w:val="a"/>
    <w:qFormat/>
    <w:rsid w:val="00AE0930"/>
    <w:pPr>
      <w:keepNext/>
      <w:bidi w:val="0"/>
      <w:outlineLvl w:val="0"/>
    </w:pPr>
    <w:rPr>
      <w:rFonts w:cs="Miriam"/>
      <w:b/>
      <w:bCs/>
      <w:sz w:val="26"/>
      <w:szCs w:val="26"/>
    </w:rPr>
  </w:style>
  <w:style w:type="paragraph" w:styleId="2">
    <w:name w:val="heading 2"/>
    <w:basedOn w:val="a"/>
    <w:next w:val="a"/>
    <w:qFormat/>
    <w:rsid w:val="00AE0930"/>
    <w:pPr>
      <w:keepNext/>
      <w:jc w:val="center"/>
      <w:outlineLvl w:val="1"/>
    </w:pPr>
    <w:rPr>
      <w:rFonts w:cs="David"/>
      <w:lang w:eastAsia="he-IL"/>
    </w:rPr>
  </w:style>
  <w:style w:type="paragraph" w:styleId="3">
    <w:name w:val="heading 3"/>
    <w:basedOn w:val="a"/>
    <w:next w:val="a"/>
    <w:link w:val="30"/>
    <w:qFormat/>
    <w:rsid w:val="00985A96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0">
    <w:name w:val="כותרת 3 תו"/>
    <w:basedOn w:val="a0"/>
    <w:link w:val="3"/>
    <w:rsid w:val="00985A96"/>
    <w:rPr>
      <w:rFonts w:ascii="Arial" w:hAnsi="Arial" w:cs="Arial"/>
      <w:b/>
      <w:bCs/>
      <w:sz w:val="26"/>
      <w:szCs w:val="26"/>
      <w:lang w:val="en-US" w:eastAsia="en-US" w:bidi="he-IL"/>
    </w:rPr>
  </w:style>
  <w:style w:type="paragraph" w:styleId="a3">
    <w:name w:val="header"/>
    <w:basedOn w:val="a"/>
    <w:rsid w:val="00AE0930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AE0930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E0930"/>
    <w:rPr>
      <w:color w:val="0000FF"/>
      <w:u w:val="single"/>
    </w:rPr>
  </w:style>
  <w:style w:type="table" w:styleId="a5">
    <w:name w:val="Table Grid"/>
    <w:basedOn w:val="a1"/>
    <w:rsid w:val="00AE093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AE0930"/>
  </w:style>
  <w:style w:type="paragraph" w:styleId="a7">
    <w:name w:val="E-mail Signature"/>
    <w:basedOn w:val="a"/>
    <w:rsid w:val="00350D14"/>
  </w:style>
  <w:style w:type="paragraph" w:customStyle="1" w:styleId="Normal3">
    <w:name w:val="Normal3"/>
    <w:basedOn w:val="a"/>
    <w:rsid w:val="0080421D"/>
    <w:pPr>
      <w:keepLines/>
      <w:widowControl w:val="0"/>
      <w:overflowPunct w:val="0"/>
      <w:autoSpaceDE w:val="0"/>
      <w:autoSpaceDN w:val="0"/>
      <w:adjustRightInd w:val="0"/>
      <w:spacing w:before="60"/>
      <w:ind w:left="1584"/>
      <w:jc w:val="both"/>
      <w:textAlignment w:val="baseline"/>
    </w:pPr>
    <w:rPr>
      <w:rFonts w:cs="David"/>
      <w:smallCaps/>
      <w:lang w:eastAsia="he-IL"/>
    </w:rPr>
  </w:style>
  <w:style w:type="paragraph" w:styleId="a8">
    <w:name w:val="Balloon Text"/>
    <w:basedOn w:val="a"/>
    <w:semiHidden/>
    <w:rsid w:val="00DF2205"/>
    <w:rPr>
      <w:rFonts w:ascii="Tahoma" w:hAnsi="Tahoma" w:cs="Tahoma"/>
      <w:sz w:val="16"/>
      <w:szCs w:val="16"/>
    </w:rPr>
  </w:style>
  <w:style w:type="paragraph" w:styleId="NormalWeb">
    <w:name w:val="Normal (Web)"/>
    <w:basedOn w:val="a"/>
    <w:rsid w:val="00B42CE3"/>
    <w:pPr>
      <w:bidi w:val="0"/>
      <w:spacing w:before="100" w:beforeAutospacing="1" w:after="100" w:afterAutospacing="1"/>
    </w:pPr>
  </w:style>
  <w:style w:type="table" w:styleId="10">
    <w:name w:val="Table Grid 1"/>
    <w:basedOn w:val="a1"/>
    <w:rsid w:val="001367E5"/>
    <w:pPr>
      <w:overflowPunct w:val="0"/>
      <w:autoSpaceDE w:val="0"/>
      <w:autoSpaceDN w:val="0"/>
      <w:bidi/>
      <w:adjustRightInd w:val="0"/>
      <w:jc w:val="both"/>
      <w:textAlignment w:val="baseline"/>
    </w:p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9">
    <w:name w:val="footnote text"/>
    <w:basedOn w:val="a"/>
    <w:semiHidden/>
    <w:rsid w:val="00ED0F34"/>
    <w:rPr>
      <w:rFonts w:cs="David"/>
      <w:sz w:val="20"/>
      <w:szCs w:val="20"/>
    </w:rPr>
  </w:style>
  <w:style w:type="character" w:styleId="aa">
    <w:name w:val="footnote reference"/>
    <w:basedOn w:val="a0"/>
    <w:semiHidden/>
    <w:rsid w:val="00ED0F34"/>
    <w:rPr>
      <w:vertAlign w:val="superscript"/>
    </w:rPr>
  </w:style>
  <w:style w:type="paragraph" w:styleId="TOC1">
    <w:name w:val="toc 1"/>
    <w:basedOn w:val="a"/>
    <w:next w:val="a"/>
    <w:autoRedefine/>
    <w:semiHidden/>
    <w:rsid w:val="00287C76"/>
    <w:pPr>
      <w:tabs>
        <w:tab w:val="right" w:pos="8987"/>
      </w:tabs>
    </w:pPr>
    <w:rPr>
      <w:rFonts w:cs="David"/>
      <w:b/>
      <w:bCs/>
      <w:noProof/>
    </w:rPr>
  </w:style>
  <w:style w:type="paragraph" w:styleId="TOC2">
    <w:name w:val="toc 2"/>
    <w:basedOn w:val="a"/>
    <w:next w:val="a"/>
    <w:autoRedefine/>
    <w:semiHidden/>
    <w:rsid w:val="00282601"/>
    <w:pPr>
      <w:tabs>
        <w:tab w:val="left" w:pos="1437"/>
        <w:tab w:val="right" w:pos="8987"/>
      </w:tabs>
      <w:ind w:left="1077"/>
    </w:pPr>
  </w:style>
  <w:style w:type="paragraph" w:styleId="TOC3">
    <w:name w:val="toc 3"/>
    <w:basedOn w:val="a"/>
    <w:next w:val="a"/>
    <w:autoRedefine/>
    <w:semiHidden/>
    <w:rsid w:val="00420BFB"/>
    <w:pPr>
      <w:tabs>
        <w:tab w:val="left" w:pos="1990"/>
        <w:tab w:val="right" w:pos="8987"/>
      </w:tabs>
      <w:ind w:left="1437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01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a\&#1513;&#1493;&#1500;&#1495;&#1503;%20&#1492;&#1506;&#1489;&#1493;&#1491;&#1492;\&#1514;&#1489;&#1504;&#1497;&#1514;%20&#1502;&#1499;&#1514;&#1489;%20&#1512;&#1502;&#1497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מכתב רמי</Template>
  <TotalTime>0</TotalTime>
  <Pages>2</Pages>
  <Words>374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‏‏‏ב' אב, תשס"ה</vt:lpstr>
    </vt:vector>
  </TitlesOfParts>
  <Company/>
  <LinksUpToDate>false</LinksUpToDate>
  <CharactersWithSpaces>2240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‏‏‏ב' אב, תשס"ה</dc:title>
  <dc:subject/>
  <dc:creator>rona</dc:creator>
  <cp:keywords/>
  <dc:description/>
  <cp:lastModifiedBy>rachelm</cp:lastModifiedBy>
  <cp:revision>2</cp:revision>
  <cp:lastPrinted>2007-03-11T11:16:00Z</cp:lastPrinted>
  <dcterms:created xsi:type="dcterms:W3CDTF">2009-07-19T06:11:00Z</dcterms:created>
  <dcterms:modified xsi:type="dcterms:W3CDTF">2009-07-19T06:11:00Z</dcterms:modified>
</cp:coreProperties>
</file>